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3CB5EE59" w14:textId="56773B54" w:rsidR="002024B1" w:rsidRPr="002024B1" w:rsidRDefault="002024B1" w:rsidP="00072E8D">
      <w:pPr>
        <w:jc w:val="center"/>
        <w:rPr>
          <w:color w:val="C00000"/>
          <w:sz w:val="28"/>
          <w:szCs w:val="28"/>
        </w:rPr>
      </w:pPr>
      <w:r w:rsidRPr="002024B1">
        <w:rPr>
          <w:noProof/>
          <w:color w:val="C00000"/>
          <w:sz w:val="28"/>
          <w:szCs w:val="28"/>
        </w:rPr>
        <mc:AlternateContent>
          <mc:Choice Requires="wps">
            <w:drawing>
              <wp:anchor distT="0" distB="0" distL="114300" distR="114300" simplePos="0" relativeHeight="251659264" behindDoc="0" locked="0" layoutInCell="1" allowOverlap="1" wp14:anchorId="5A1A0F80" wp14:editId="372BFC34">
                <wp:simplePos x="0" y="0"/>
                <wp:positionH relativeFrom="column">
                  <wp:posOffset>-753110</wp:posOffset>
                </wp:positionH>
                <wp:positionV relativeFrom="paragraph">
                  <wp:posOffset>-727187</wp:posOffset>
                </wp:positionV>
                <wp:extent cx="7193915" cy="10327005"/>
                <wp:effectExtent l="0" t="0" r="26035" b="17145"/>
                <wp:wrapNone/>
                <wp:docPr id="1" name="Rectangle: Rounded Corners 1"/>
                <wp:cNvGraphicFramePr/>
                <a:graphic xmlns:a="http://schemas.openxmlformats.org/drawingml/2006/main">
                  <a:graphicData uri="http://schemas.microsoft.com/office/word/2010/wordprocessingShape">
                    <wps:wsp>
                      <wps:cNvSpPr/>
                      <wps:spPr>
                        <a:xfrm>
                          <a:off x="0" y="0"/>
                          <a:ext cx="7193915" cy="10327005"/>
                        </a:xfrm>
                        <a:prstGeom prst="roundRect">
                          <a:avLst>
                            <a:gd name="adj" fmla="val 2461"/>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7873DA" id="Rectangle: Rounded Corners 1" o:spid="_x0000_s1026" style="position:absolute;margin-left:-59.3pt;margin-top:-57.25pt;width:566.45pt;height:813.1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6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" filled="f" strokecolor="#c00000" strokeweight="1pt">
                <v:stroke joinstyle="miter"/>
              </v:roundrect>
            </w:pict>
          </mc:Fallback>
        </mc:AlternateContent>
      </w:r>
    </w:p>
    <w:p w14:paraId="570D2001" w14:textId="076A1D18" w:rsidR="00072E8D" w:rsidRPr="00C437C7" w:rsidRDefault="00072E8D" w:rsidP="00072E8D">
      <w:pPr>
        <w:jc w:val="center"/>
        <w:rPr>
          <w:b/>
          <w:color w:val="C00000"/>
          <w:sz w:val="44"/>
          <w:szCs w:val="44"/>
        </w:rPr>
      </w:pPr>
      <w:r w:rsidRPr="00C437C7">
        <w:rPr>
          <w:b/>
          <w:color w:val="C00000"/>
          <w:sz w:val="44"/>
          <w:szCs w:val="44"/>
        </w:rPr>
        <w:t>Penwortham Girls’ High School</w:t>
      </w:r>
    </w:p>
    <w:p w14:paraId="6FEA2E5E" w14:textId="17D07652" w:rsidR="00072E8D" w:rsidRDefault="002024B1" w:rsidP="00072E8D">
      <w:pPr>
        <w:jc w:val="center"/>
        <w:rPr>
          <w:sz w:val="44"/>
          <w:szCs w:val="44"/>
        </w:rPr>
      </w:pPr>
      <w:r>
        <w:rPr>
          <w:noProof/>
        </w:rPr>
        <w:drawing>
          <wp:anchor distT="0" distB="0" distL="114300" distR="114300" simplePos="0" relativeHeight="251661312" behindDoc="0" locked="0" layoutInCell="1" allowOverlap="1" wp14:anchorId="4FA44C06" wp14:editId="5F0273AD">
            <wp:simplePos x="0" y="0"/>
            <wp:positionH relativeFrom="margin">
              <wp:align>center</wp:align>
            </wp:positionH>
            <wp:positionV relativeFrom="paragraph">
              <wp:posOffset>9525</wp:posOffset>
            </wp:positionV>
            <wp:extent cx="1356360" cy="1411605"/>
            <wp:effectExtent l="0" t="0" r="0" b="0"/>
            <wp:wrapNone/>
            <wp:docPr id="4" name="Picture 3" descr="https://www.hirewire.co.uk/Attachments/2010/03/04/4181d4e9-e06d-48f2-87db-005a76d523be-pghs2.png">
              <a:extLst xmlns:a="http://schemas.openxmlformats.org/drawingml/2006/main">
                <a:ext uri="{FF2B5EF4-FFF2-40B4-BE49-F238E27FC236}">
                  <a16:creationId xmlns:a16="http://schemas.microsoft.com/office/drawing/2014/main" id="{78091E2F-33B1-4C6A-AD52-79827729A4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ttps://www.hirewire.co.uk/Attachments/2010/03/04/4181d4e9-e06d-48f2-87db-005a76d523be-pghs2.png">
                      <a:extLst>
                        <a:ext uri="{FF2B5EF4-FFF2-40B4-BE49-F238E27FC236}">
                          <a16:creationId xmlns:a16="http://schemas.microsoft.com/office/drawing/2014/main" id="{78091E2F-33B1-4C6A-AD52-79827729A42E}"/>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453" b="5131"/>
                    <a:stretch/>
                  </pic:blipFill>
                  <pic:spPr bwMode="auto">
                    <a:xfrm>
                      <a:off x="0" y="0"/>
                      <a:ext cx="1356360" cy="1411605"/>
                    </a:xfrm>
                    <a:prstGeom prst="rect">
                      <a:avLst/>
                    </a:prstGeom>
                    <a:noFill/>
                  </pic:spPr>
                </pic:pic>
              </a:graphicData>
            </a:graphic>
            <wp14:sizeRelH relativeFrom="margin">
              <wp14:pctWidth>0</wp14:pctWidth>
            </wp14:sizeRelH>
            <wp14:sizeRelV relativeFrom="margin">
              <wp14:pctHeight>0</wp14:pctHeight>
            </wp14:sizeRelV>
          </wp:anchor>
        </w:drawing>
      </w:r>
    </w:p>
    <w:p w14:paraId="0DBCC051" w14:textId="219173A4" w:rsidR="00072E8D" w:rsidRPr="002024B1" w:rsidRDefault="00072E8D" w:rsidP="00072E8D">
      <w:pPr>
        <w:jc w:val="center"/>
        <w:rPr>
          <w:sz w:val="60"/>
          <w:szCs w:val="60"/>
        </w:rPr>
      </w:pPr>
    </w:p>
    <w:p w14:paraId="0D646B4D" w14:textId="78518950" w:rsidR="00072E8D" w:rsidRPr="00072E8D" w:rsidRDefault="00072E8D" w:rsidP="00072E8D">
      <w:pPr>
        <w:jc w:val="center"/>
        <w:rPr>
          <w:sz w:val="44"/>
          <w:szCs w:val="44"/>
        </w:rPr>
      </w:pPr>
    </w:p>
    <w:p w14:paraId="787E194C" w14:textId="632B1B71" w:rsidR="003C2D5A" w:rsidRDefault="003C2D5A" w:rsidP="00072E8D">
      <w:pPr>
        <w:jc w:val="center"/>
        <w:rPr>
          <w:b/>
          <w:bCs/>
          <w:color w:val="C00000"/>
          <w:sz w:val="44"/>
          <w:szCs w:val="44"/>
        </w:rPr>
      </w:pPr>
      <w:r>
        <w:rPr>
          <w:b/>
          <w:bCs/>
          <w:color w:val="C00000"/>
          <w:sz w:val="44"/>
          <w:szCs w:val="44"/>
        </w:rPr>
        <w:t xml:space="preserve">Strengthening Your </w:t>
      </w:r>
    </w:p>
    <w:p w14:paraId="0B0FACCB" w14:textId="22322339" w:rsidR="00072E8D" w:rsidRDefault="003C2D5A" w:rsidP="00072E8D">
      <w:pPr>
        <w:jc w:val="center"/>
        <w:rPr>
          <w:b/>
          <w:bCs/>
          <w:color w:val="C00000"/>
          <w:sz w:val="44"/>
          <w:szCs w:val="44"/>
        </w:rPr>
      </w:pPr>
      <w:r>
        <w:rPr>
          <w:b/>
          <w:bCs/>
          <w:color w:val="C00000"/>
          <w:sz w:val="44"/>
          <w:szCs w:val="44"/>
        </w:rPr>
        <w:t>Emotional Health and Wellbeing</w:t>
      </w:r>
    </w:p>
    <w:p w14:paraId="028C9419" w14:textId="3A54561B" w:rsidR="002024B1" w:rsidRPr="003C2D5A" w:rsidRDefault="003C2D5A" w:rsidP="00072E8D">
      <w:pPr>
        <w:jc w:val="center"/>
        <w:rPr>
          <w:b/>
          <w:color w:val="C00000"/>
          <w:sz w:val="44"/>
          <w:szCs w:val="44"/>
        </w:rPr>
      </w:pPr>
      <w:r w:rsidRPr="003C2D5A">
        <w:rPr>
          <w:b/>
          <w:color w:val="C00000"/>
          <w:sz w:val="44"/>
          <w:szCs w:val="44"/>
        </w:rPr>
        <w:t>&amp; Building</w:t>
      </w:r>
      <w:r w:rsidR="00C437C7">
        <w:rPr>
          <w:b/>
          <w:color w:val="C00000"/>
          <w:sz w:val="44"/>
          <w:szCs w:val="44"/>
        </w:rPr>
        <w:t xml:space="preserve"> </w:t>
      </w:r>
      <w:r w:rsidRPr="003C2D5A">
        <w:rPr>
          <w:b/>
          <w:color w:val="C00000"/>
          <w:sz w:val="44"/>
          <w:szCs w:val="44"/>
        </w:rPr>
        <w:t>Resilience</w:t>
      </w:r>
    </w:p>
    <w:p w14:paraId="2BA8C64C" w14:textId="1FCD8C82" w:rsidR="00072E8D" w:rsidRPr="002024B1" w:rsidRDefault="007D32C6" w:rsidP="00072E8D">
      <w:pPr>
        <w:jc w:val="center"/>
        <w:rPr>
          <w:b/>
          <w:bCs/>
          <w:color w:val="002060"/>
          <w:sz w:val="96"/>
          <w:szCs w:val="96"/>
        </w:rPr>
      </w:pPr>
      <w:r>
        <w:rPr>
          <w:noProof/>
          <w:sz w:val="52"/>
          <w:szCs w:val="52"/>
        </w:rPr>
        <mc:AlternateContent>
          <mc:Choice Requires="wps">
            <w:drawing>
              <wp:anchor distT="0" distB="0" distL="114300" distR="114300" simplePos="0" relativeHeight="251660288" behindDoc="0" locked="0" layoutInCell="1" allowOverlap="1" wp14:anchorId="1382A329" wp14:editId="63A607D5">
                <wp:simplePos x="0" y="0"/>
                <wp:positionH relativeFrom="column">
                  <wp:posOffset>109220</wp:posOffset>
                </wp:positionH>
                <wp:positionV relativeFrom="paragraph">
                  <wp:posOffset>901700</wp:posOffset>
                </wp:positionV>
                <wp:extent cx="5633720" cy="626745"/>
                <wp:effectExtent l="0" t="0" r="24130" b="20955"/>
                <wp:wrapNone/>
                <wp:docPr id="2" name="Rectangle: Rounded Corners 2"/>
                <wp:cNvGraphicFramePr/>
                <a:graphic xmlns:a="http://schemas.openxmlformats.org/drawingml/2006/main">
                  <a:graphicData uri="http://schemas.microsoft.com/office/word/2010/wordprocessingShape">
                    <wps:wsp>
                      <wps:cNvSpPr/>
                      <wps:spPr>
                        <a:xfrm>
                          <a:off x="0" y="0"/>
                          <a:ext cx="5633720" cy="626745"/>
                        </a:xfrm>
                        <a:prstGeom prst="roundRect">
                          <a:avLst/>
                        </a:prstGeom>
                        <a:solidFill>
                          <a:schemeClr val="bg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31FF70" w14:textId="0F360178" w:rsidR="00577C56" w:rsidRPr="00072E8D" w:rsidRDefault="00577C56" w:rsidP="007D32C6">
                            <w:pPr>
                              <w:spacing w:after="120"/>
                              <w:rPr>
                                <w:color w:val="000000" w:themeColor="text1"/>
                                <w:sz w:val="40"/>
                                <w:szCs w:val="40"/>
                                <w:lang w:val="en-US"/>
                              </w:rPr>
                            </w:pPr>
                            <w:r w:rsidRPr="00072E8D">
                              <w:rPr>
                                <w:color w:val="000000" w:themeColor="text1"/>
                                <w:sz w:val="40"/>
                                <w:szCs w:val="40"/>
                                <w:lang w:val="en-US"/>
                              </w:rPr>
                              <w:t>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382A329" id="Rectangle: Rounded Corners 2" o:spid="_x0000_s1026" style="position:absolute;left:0;text-align:left;margin-left:8.6pt;margin-top:71pt;width:443.6pt;height:49.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" fillcolor="white [3212]" strokecolor="#002060" strokeweight="1pt">
                <v:stroke joinstyle="miter"/>
                <v:textbox>
                  <w:txbxContent>
                    <w:p w14:paraId="7331FF70" w14:textId="0F360178" w:rsidR="00577C56" w:rsidRPr="00072E8D" w:rsidRDefault="00577C56" w:rsidP="007D32C6">
                      <w:pPr>
                        <w:spacing w:after="120"/>
                        <w:rPr>
                          <w:color w:val="000000" w:themeColor="text1"/>
                          <w:sz w:val="40"/>
                          <w:szCs w:val="40"/>
                          <w:lang w:val="en-US"/>
                        </w:rPr>
                      </w:pPr>
                      <w:r w:rsidRPr="00072E8D">
                        <w:rPr>
                          <w:color w:val="000000" w:themeColor="text1"/>
                          <w:sz w:val="40"/>
                          <w:szCs w:val="40"/>
                          <w:lang w:val="en-US"/>
                        </w:rPr>
                        <w:t>Name:</w:t>
                      </w:r>
                    </w:p>
                  </w:txbxContent>
                </v:textbox>
              </v:roundrect>
            </w:pict>
          </mc:Fallback>
        </mc:AlternateContent>
      </w:r>
      <w:r w:rsidR="003C2D5A">
        <w:rPr>
          <w:b/>
          <w:bCs/>
          <w:color w:val="002060"/>
          <w:sz w:val="96"/>
          <w:szCs w:val="96"/>
        </w:rPr>
        <w:t>SELF-HELP GUIDE</w:t>
      </w:r>
    </w:p>
    <w:p w14:paraId="61960526" w14:textId="20F0634E" w:rsidR="00072E8D" w:rsidRDefault="00072E8D" w:rsidP="00072E8D">
      <w:pPr>
        <w:jc w:val="center"/>
        <w:rPr>
          <w:sz w:val="52"/>
          <w:szCs w:val="52"/>
        </w:rPr>
      </w:pPr>
    </w:p>
    <w:p w14:paraId="6172BDEA" w14:textId="5EDD0E3A" w:rsidR="00072E8D" w:rsidRDefault="00072E8D" w:rsidP="002024B1">
      <w:pPr>
        <w:rPr>
          <w:sz w:val="24"/>
          <w:szCs w:val="24"/>
        </w:rPr>
      </w:pPr>
    </w:p>
    <w:p w14:paraId="5A154874" w14:textId="77777777" w:rsidR="00D11A0B" w:rsidRDefault="00D11A0B" w:rsidP="003C2D5A">
      <w:pPr>
        <w:jc w:val="center"/>
        <w:rPr>
          <w:sz w:val="24"/>
          <w:szCs w:val="24"/>
        </w:rPr>
      </w:pPr>
    </w:p>
    <w:p w14:paraId="369B6026" w14:textId="7D8976B5" w:rsidR="003C2D5A" w:rsidRDefault="003C2D5A" w:rsidP="003C2D5A">
      <w:pPr>
        <w:jc w:val="center"/>
        <w:rPr>
          <w:sz w:val="24"/>
          <w:szCs w:val="24"/>
        </w:rPr>
      </w:pPr>
      <w:r>
        <w:rPr>
          <w:sz w:val="24"/>
          <w:szCs w:val="24"/>
        </w:rPr>
        <w:t>Everyone’s emotional health and wellbeing can suffer at times.  There can be many reasons for this, ranging from a serious fall-out with a good friend</w:t>
      </w:r>
      <w:r w:rsidR="007A12D6">
        <w:rPr>
          <w:sz w:val="24"/>
          <w:szCs w:val="24"/>
        </w:rPr>
        <w:t>,</w:t>
      </w:r>
      <w:r>
        <w:rPr>
          <w:sz w:val="24"/>
          <w:szCs w:val="24"/>
        </w:rPr>
        <w:t xml:space="preserve"> to a family bereavement.</w:t>
      </w:r>
    </w:p>
    <w:p w14:paraId="4F10EB97" w14:textId="22506DE4" w:rsidR="00F16FFE" w:rsidRDefault="003C2D5A" w:rsidP="003C2D5A">
      <w:pPr>
        <w:jc w:val="center"/>
        <w:rPr>
          <w:sz w:val="24"/>
          <w:szCs w:val="24"/>
        </w:rPr>
      </w:pPr>
      <w:r>
        <w:rPr>
          <w:sz w:val="24"/>
          <w:szCs w:val="24"/>
        </w:rPr>
        <w:t>Getting support from a Mental Health First Aider, one of our counsellors, or even a mental health practitioner through CAMHS or another agency is sometimes required.</w:t>
      </w:r>
      <w:r w:rsidR="007A12D6">
        <w:rPr>
          <w:sz w:val="24"/>
          <w:szCs w:val="24"/>
        </w:rPr>
        <w:t xml:space="preserve">  </w:t>
      </w:r>
    </w:p>
    <w:p w14:paraId="20CC1030" w14:textId="64BB6A58" w:rsidR="003C2D5A" w:rsidRPr="003C2D5A" w:rsidRDefault="003C2D5A" w:rsidP="003C2D5A">
      <w:pPr>
        <w:jc w:val="center"/>
        <w:rPr>
          <w:b/>
          <w:sz w:val="24"/>
          <w:szCs w:val="24"/>
        </w:rPr>
      </w:pPr>
      <w:r w:rsidRPr="003C2D5A">
        <w:rPr>
          <w:b/>
          <w:sz w:val="24"/>
          <w:szCs w:val="24"/>
        </w:rPr>
        <w:t xml:space="preserve">However, </w:t>
      </w:r>
      <w:r w:rsidR="007A12D6">
        <w:rPr>
          <w:b/>
          <w:sz w:val="24"/>
          <w:szCs w:val="24"/>
        </w:rPr>
        <w:t xml:space="preserve">there are no ‘quick fixes’ with mental health, and </w:t>
      </w:r>
      <w:r w:rsidRPr="003C2D5A">
        <w:rPr>
          <w:b/>
          <w:sz w:val="24"/>
          <w:szCs w:val="24"/>
        </w:rPr>
        <w:t>there are several important ways that you</w:t>
      </w:r>
      <w:r w:rsidR="007A12D6">
        <w:rPr>
          <w:b/>
          <w:sz w:val="24"/>
          <w:szCs w:val="24"/>
        </w:rPr>
        <w:t xml:space="preserve"> can</w:t>
      </w:r>
      <w:r w:rsidRPr="003C2D5A">
        <w:rPr>
          <w:b/>
          <w:sz w:val="24"/>
          <w:szCs w:val="24"/>
        </w:rPr>
        <w:t xml:space="preserve"> help yoursel</w:t>
      </w:r>
      <w:r w:rsidR="007A12D6">
        <w:rPr>
          <w:b/>
          <w:sz w:val="24"/>
          <w:szCs w:val="24"/>
        </w:rPr>
        <w:t>f in the longer term</w:t>
      </w:r>
      <w:r w:rsidRPr="003C2D5A">
        <w:rPr>
          <w:b/>
          <w:sz w:val="24"/>
          <w:szCs w:val="24"/>
        </w:rPr>
        <w:t>.</w:t>
      </w:r>
    </w:p>
    <w:p w14:paraId="5ECAEEDA" w14:textId="7E62DCB1" w:rsidR="003C2D5A" w:rsidRDefault="003C2D5A" w:rsidP="003C2D5A">
      <w:pPr>
        <w:jc w:val="center"/>
        <w:rPr>
          <w:sz w:val="24"/>
          <w:szCs w:val="24"/>
        </w:rPr>
      </w:pPr>
      <w:r w:rsidRPr="00C437C7">
        <w:rPr>
          <w:b/>
          <w:sz w:val="24"/>
          <w:szCs w:val="24"/>
        </w:rPr>
        <w:t>Self-help is</w:t>
      </w:r>
      <w:r w:rsidR="007A12D6" w:rsidRPr="00C437C7">
        <w:rPr>
          <w:b/>
          <w:sz w:val="24"/>
          <w:szCs w:val="24"/>
        </w:rPr>
        <w:t xml:space="preserve"> therefore</w:t>
      </w:r>
      <w:r w:rsidRPr="00C437C7">
        <w:rPr>
          <w:b/>
          <w:sz w:val="24"/>
          <w:szCs w:val="24"/>
        </w:rPr>
        <w:t xml:space="preserve"> an essential first step</w:t>
      </w:r>
      <w:r>
        <w:rPr>
          <w:sz w:val="24"/>
          <w:szCs w:val="24"/>
        </w:rPr>
        <w:t xml:space="preserve"> that you must take</w:t>
      </w:r>
      <w:r w:rsidR="00F16FFE">
        <w:rPr>
          <w:sz w:val="24"/>
          <w:szCs w:val="24"/>
        </w:rPr>
        <w:t xml:space="preserve"> and this booklet will provide you with a range of strategies that you can put in place to improve your emotional health and wellbeing.</w:t>
      </w:r>
    </w:p>
    <w:p w14:paraId="3D5FEB74" w14:textId="3D536E29" w:rsidR="007A12D6" w:rsidRPr="003C2D5A" w:rsidRDefault="00F16FFE" w:rsidP="003238CB">
      <w:pPr>
        <w:jc w:val="center"/>
        <w:rPr>
          <w:sz w:val="24"/>
          <w:szCs w:val="24"/>
        </w:rPr>
      </w:pPr>
      <w:r w:rsidRPr="00C437C7">
        <w:rPr>
          <w:b/>
          <w:sz w:val="24"/>
          <w:szCs w:val="24"/>
        </w:rPr>
        <w:t>These strategies must be fully implemented to ensure that any further support you receive (for example, from a counsellor) is as helpful as it can be.</w:t>
      </w:r>
      <w:r w:rsidR="007A12D6">
        <w:rPr>
          <w:sz w:val="24"/>
          <w:szCs w:val="24"/>
        </w:rPr>
        <w:t xml:space="preserve">  Most importantly, </w:t>
      </w:r>
      <w:r w:rsidR="007A12D6" w:rsidRPr="00C437C7">
        <w:rPr>
          <w:b/>
          <w:sz w:val="24"/>
          <w:szCs w:val="24"/>
        </w:rPr>
        <w:t>the strategies outlined in</w:t>
      </w:r>
      <w:r w:rsidR="007A12D6">
        <w:rPr>
          <w:sz w:val="24"/>
          <w:szCs w:val="24"/>
        </w:rPr>
        <w:t xml:space="preserve"> </w:t>
      </w:r>
      <w:r w:rsidR="007A12D6" w:rsidRPr="00C437C7">
        <w:rPr>
          <w:b/>
          <w:sz w:val="24"/>
          <w:szCs w:val="24"/>
        </w:rPr>
        <w:t>this</w:t>
      </w:r>
      <w:r w:rsidR="007A12D6">
        <w:rPr>
          <w:sz w:val="24"/>
          <w:szCs w:val="24"/>
        </w:rPr>
        <w:t xml:space="preserve"> </w:t>
      </w:r>
      <w:r w:rsidR="007A12D6" w:rsidRPr="00C437C7">
        <w:rPr>
          <w:b/>
          <w:sz w:val="24"/>
          <w:szCs w:val="24"/>
        </w:rPr>
        <w:t>booklet wi</w:t>
      </w:r>
      <w:r w:rsidR="00092D63">
        <w:rPr>
          <w:b/>
          <w:sz w:val="24"/>
          <w:szCs w:val="24"/>
        </w:rPr>
        <w:t>ll</w:t>
      </w:r>
      <w:r w:rsidR="007A12D6" w:rsidRPr="00C437C7">
        <w:rPr>
          <w:b/>
          <w:sz w:val="24"/>
          <w:szCs w:val="24"/>
        </w:rPr>
        <w:t xml:space="preserve"> strengthen your emotional resilience</w:t>
      </w:r>
      <w:r w:rsidR="007A12D6">
        <w:rPr>
          <w:sz w:val="24"/>
          <w:szCs w:val="24"/>
        </w:rPr>
        <w:t>, ensuring that you are better able to cope with setbacks in the future.</w:t>
      </w:r>
    </w:p>
    <w:p w14:paraId="3E0BE61E" w14:textId="4EF75A3A" w:rsidR="007D32C6" w:rsidRDefault="007D32C6" w:rsidP="00D11A0B">
      <w:pPr>
        <w:tabs>
          <w:tab w:val="center" w:pos="4748"/>
        </w:tabs>
        <w:rPr>
          <w:sz w:val="24"/>
          <w:szCs w:val="24"/>
          <w:u w:val="single"/>
        </w:rPr>
      </w:pPr>
    </w:p>
    <w:bookmarkStart w:id="1" w:name="_Hlk93238126"/>
    <w:p w14:paraId="2BBC7678" w14:textId="183B594F" w:rsidR="00587C18" w:rsidRPr="00F55FD6" w:rsidRDefault="00B21475" w:rsidP="00F55FD6">
      <w:pPr>
        <w:rPr>
          <w:b/>
          <w:bCs/>
          <w:sz w:val="24"/>
          <w:szCs w:val="24"/>
        </w:rPr>
      </w:pPr>
      <w:r w:rsidRPr="00385BE8">
        <w:rPr>
          <w:noProof/>
          <w:sz w:val="24"/>
          <w:szCs w:val="24"/>
        </w:rPr>
        <mc:AlternateContent>
          <mc:Choice Requires="wps">
            <w:drawing>
              <wp:anchor distT="0" distB="0" distL="114300" distR="114300" simplePos="0" relativeHeight="251665408" behindDoc="0" locked="0" layoutInCell="1" allowOverlap="1" wp14:anchorId="12BC90EE" wp14:editId="37DDE731">
                <wp:simplePos x="0" y="0"/>
                <wp:positionH relativeFrom="page">
                  <wp:align>center</wp:align>
                </wp:positionH>
                <wp:positionV relativeFrom="paragraph">
                  <wp:posOffset>421640</wp:posOffset>
                </wp:positionV>
                <wp:extent cx="6131858" cy="8020050"/>
                <wp:effectExtent l="0" t="0" r="21590" b="19050"/>
                <wp:wrapNone/>
                <wp:docPr id="5" name="Rectangle: Rounded Corners 5"/>
                <wp:cNvGraphicFramePr/>
                <a:graphic xmlns:a="http://schemas.openxmlformats.org/drawingml/2006/main">
                  <a:graphicData uri="http://schemas.microsoft.com/office/word/2010/wordprocessingShape">
                    <wps:wsp>
                      <wps:cNvSpPr/>
                      <wps:spPr>
                        <a:xfrm>
                          <a:off x="0" y="0"/>
                          <a:ext cx="6131858" cy="8020050"/>
                        </a:xfrm>
                        <a:prstGeom prst="roundRect">
                          <a:avLst>
                            <a:gd name="adj" fmla="val 8128"/>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E42DA9" id="Rectangle: Rounded Corners 5" o:spid="_x0000_s1026" style="position:absolute;margin-left:0;margin-top:33.2pt;width:482.8pt;height:631.5pt;z-index:2516654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53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" filled="f" strokecolor="#1f3763 [1604]" strokeweight="1pt">
                <v:stroke joinstyle="miter"/>
                <w10:wrap anchorx="page"/>
              </v:roundrect>
            </w:pict>
          </mc:Fallback>
        </mc:AlternateContent>
      </w:r>
      <w:r w:rsidR="00D11A0B" w:rsidRPr="00D11A0B">
        <w:rPr>
          <w:b/>
          <w:bCs/>
          <w:sz w:val="32"/>
          <w:szCs w:val="24"/>
        </w:rPr>
        <w:t>Sleep Routines</w:t>
      </w:r>
    </w:p>
    <w:p w14:paraId="523356A2" w14:textId="39840187" w:rsidR="00587C18" w:rsidRPr="00385BE8" w:rsidRDefault="00587C18" w:rsidP="00385BE8">
      <w:pPr>
        <w:spacing w:after="0"/>
        <w:ind w:right="-1"/>
        <w:rPr>
          <w:sz w:val="24"/>
          <w:szCs w:val="24"/>
        </w:rPr>
      </w:pPr>
    </w:p>
    <w:p w14:paraId="4B5FD102" w14:textId="6B544B84" w:rsidR="00587C18" w:rsidRDefault="00D11A0B" w:rsidP="00587C18">
      <w:pPr>
        <w:spacing w:after="0"/>
        <w:ind w:right="-330"/>
        <w:rPr>
          <w:b/>
          <w:sz w:val="24"/>
          <w:szCs w:val="24"/>
        </w:rPr>
      </w:pPr>
      <w:bookmarkStart w:id="2" w:name="_Hlk93237798"/>
      <w:r w:rsidRPr="00D11A0B">
        <w:rPr>
          <w:b/>
          <w:sz w:val="24"/>
          <w:szCs w:val="24"/>
          <w:u w:val="single"/>
        </w:rPr>
        <w:t>Advice</w:t>
      </w:r>
      <w:r w:rsidR="000E42A1">
        <w:rPr>
          <w:b/>
          <w:sz w:val="24"/>
          <w:szCs w:val="24"/>
          <w:u w:val="single"/>
        </w:rPr>
        <w:t xml:space="preserve"> and support</w:t>
      </w:r>
      <w:r w:rsidR="00B21475">
        <w:rPr>
          <w:b/>
          <w:sz w:val="24"/>
          <w:szCs w:val="24"/>
          <w:u w:val="single"/>
        </w:rPr>
        <w:t xml:space="preserve"> </w:t>
      </w:r>
      <w:r w:rsidR="00B21475">
        <w:rPr>
          <w:b/>
          <w:sz w:val="24"/>
          <w:szCs w:val="24"/>
        </w:rPr>
        <w:t xml:space="preserve">   </w:t>
      </w:r>
      <w:hyperlink r:id="rId11" w:history="1">
        <w:r w:rsidR="00B21475" w:rsidRPr="004303EA">
          <w:rPr>
            <w:rStyle w:val="Hyperlink"/>
            <w:b/>
            <w:sz w:val="24"/>
            <w:szCs w:val="24"/>
          </w:rPr>
          <w:t>https://www.nhs.uk/live-well/sleep-and-tiredness/</w:t>
        </w:r>
      </w:hyperlink>
      <w:bookmarkEnd w:id="2"/>
    </w:p>
    <w:p w14:paraId="1BE1F8D9" w14:textId="77777777" w:rsidR="00B21475" w:rsidRPr="00B21475" w:rsidRDefault="00B21475" w:rsidP="00587C18">
      <w:pPr>
        <w:spacing w:after="0"/>
        <w:ind w:right="-330"/>
        <w:rPr>
          <w:b/>
          <w:sz w:val="24"/>
          <w:szCs w:val="24"/>
        </w:rPr>
      </w:pPr>
    </w:p>
    <w:p w14:paraId="1BE28DF8" w14:textId="5F12526C" w:rsidR="00587C18" w:rsidRDefault="007962FE" w:rsidP="00587C18">
      <w:pPr>
        <w:spacing w:after="0"/>
        <w:ind w:right="-330"/>
        <w:rPr>
          <w:b/>
          <w:bCs/>
          <w:sz w:val="24"/>
          <w:szCs w:val="24"/>
        </w:rPr>
      </w:pPr>
      <w:r w:rsidRPr="007962FE">
        <w:rPr>
          <w:b/>
          <w:bCs/>
          <w:sz w:val="24"/>
          <w:szCs w:val="24"/>
        </w:rPr>
        <w:t>A minimum of 8 to 10 hours' good sleep on school nights is recommended for teens.</w:t>
      </w:r>
    </w:p>
    <w:p w14:paraId="5CF0EBA6" w14:textId="218D2728" w:rsidR="007962FE" w:rsidRDefault="007962FE" w:rsidP="00587C18">
      <w:pPr>
        <w:spacing w:after="0"/>
        <w:ind w:right="-330"/>
        <w:rPr>
          <w:sz w:val="24"/>
          <w:szCs w:val="24"/>
        </w:rPr>
      </w:pPr>
    </w:p>
    <w:p w14:paraId="47FE393C" w14:textId="77777777" w:rsidR="007962FE" w:rsidRPr="00B21475" w:rsidRDefault="007962FE" w:rsidP="007962FE">
      <w:pPr>
        <w:spacing w:after="0"/>
        <w:ind w:right="-330"/>
        <w:rPr>
          <w:b/>
          <w:sz w:val="24"/>
          <w:szCs w:val="24"/>
        </w:rPr>
      </w:pPr>
      <w:r w:rsidRPr="00B21475">
        <w:rPr>
          <w:b/>
          <w:sz w:val="24"/>
          <w:szCs w:val="24"/>
        </w:rPr>
        <w:t>Limit screens in the bedroom</w:t>
      </w:r>
    </w:p>
    <w:p w14:paraId="24CD240F" w14:textId="77777777" w:rsidR="00B21475" w:rsidRDefault="007962FE" w:rsidP="007962FE">
      <w:pPr>
        <w:spacing w:after="0"/>
        <w:ind w:right="-330"/>
        <w:rPr>
          <w:sz w:val="24"/>
          <w:szCs w:val="24"/>
        </w:rPr>
      </w:pPr>
      <w:r w:rsidRPr="007962FE">
        <w:rPr>
          <w:sz w:val="24"/>
          <w:szCs w:val="24"/>
        </w:rPr>
        <w:t xml:space="preserve">If possible, do not have a mobile, tablet, TV or computer in the bedroom at night, as the light </w:t>
      </w:r>
    </w:p>
    <w:p w14:paraId="7EE6885D" w14:textId="2D049B78" w:rsidR="007962FE" w:rsidRPr="007962FE" w:rsidRDefault="007962FE" w:rsidP="007962FE">
      <w:pPr>
        <w:spacing w:after="0"/>
        <w:ind w:right="-330"/>
        <w:rPr>
          <w:sz w:val="24"/>
          <w:szCs w:val="24"/>
        </w:rPr>
      </w:pPr>
      <w:r w:rsidRPr="007962FE">
        <w:rPr>
          <w:sz w:val="24"/>
          <w:szCs w:val="24"/>
        </w:rPr>
        <w:t>from the screen interferes with sleep.</w:t>
      </w:r>
    </w:p>
    <w:p w14:paraId="6D0A4241" w14:textId="77777777" w:rsidR="007962FE" w:rsidRPr="007962FE" w:rsidRDefault="007962FE" w:rsidP="007962FE">
      <w:pPr>
        <w:spacing w:after="0"/>
        <w:ind w:right="-330"/>
        <w:rPr>
          <w:sz w:val="24"/>
          <w:szCs w:val="24"/>
        </w:rPr>
      </w:pPr>
    </w:p>
    <w:p w14:paraId="3ECF2D2B" w14:textId="77777777" w:rsidR="00B21475" w:rsidRDefault="007962FE" w:rsidP="007962FE">
      <w:pPr>
        <w:spacing w:after="0"/>
        <w:ind w:right="-330"/>
        <w:rPr>
          <w:sz w:val="24"/>
          <w:szCs w:val="24"/>
        </w:rPr>
      </w:pPr>
      <w:r w:rsidRPr="007962FE">
        <w:rPr>
          <w:sz w:val="24"/>
          <w:szCs w:val="24"/>
        </w:rPr>
        <w:t>Having screens in the bedroom also means you</w:t>
      </w:r>
      <w:r>
        <w:rPr>
          <w:sz w:val="24"/>
          <w:szCs w:val="24"/>
        </w:rPr>
        <w:t xml:space="preserve">’re </w:t>
      </w:r>
      <w:r w:rsidRPr="007962FE">
        <w:rPr>
          <w:sz w:val="24"/>
          <w:szCs w:val="24"/>
        </w:rPr>
        <w:t xml:space="preserve">more likely to stay up late interacting with </w:t>
      </w:r>
    </w:p>
    <w:p w14:paraId="1F7C0A81" w14:textId="20595554" w:rsidR="007962FE" w:rsidRPr="00B21475" w:rsidRDefault="007962FE" w:rsidP="007962FE">
      <w:pPr>
        <w:spacing w:after="0"/>
        <w:ind w:right="-330"/>
        <w:rPr>
          <w:sz w:val="24"/>
          <w:szCs w:val="24"/>
        </w:rPr>
      </w:pPr>
      <w:r w:rsidRPr="007962FE">
        <w:rPr>
          <w:sz w:val="24"/>
          <w:szCs w:val="24"/>
        </w:rPr>
        <w:t>friends on social media.</w:t>
      </w:r>
      <w:r w:rsidR="00B21475">
        <w:rPr>
          <w:sz w:val="24"/>
          <w:szCs w:val="24"/>
        </w:rPr>
        <w:t xml:space="preserve">  </w:t>
      </w:r>
      <w:r w:rsidR="00B21475" w:rsidRPr="00B21475">
        <w:rPr>
          <w:b/>
          <w:sz w:val="24"/>
          <w:szCs w:val="24"/>
        </w:rPr>
        <w:t xml:space="preserve">Have </w:t>
      </w:r>
      <w:r w:rsidRPr="00B21475">
        <w:rPr>
          <w:b/>
          <w:sz w:val="24"/>
          <w:szCs w:val="24"/>
        </w:rPr>
        <w:t>at least an hour of screen-free time before going to sleep.</w:t>
      </w:r>
    </w:p>
    <w:p w14:paraId="74ABB055" w14:textId="77777777" w:rsidR="007962FE" w:rsidRPr="007962FE" w:rsidRDefault="007962FE" w:rsidP="007962FE">
      <w:pPr>
        <w:spacing w:after="0"/>
        <w:ind w:right="-330"/>
        <w:rPr>
          <w:sz w:val="24"/>
          <w:szCs w:val="24"/>
        </w:rPr>
      </w:pPr>
    </w:p>
    <w:p w14:paraId="799892EE" w14:textId="77777777" w:rsidR="007962FE" w:rsidRPr="00B21475" w:rsidRDefault="007962FE" w:rsidP="007962FE">
      <w:pPr>
        <w:spacing w:after="0"/>
        <w:ind w:right="-330"/>
        <w:rPr>
          <w:b/>
          <w:sz w:val="24"/>
          <w:szCs w:val="24"/>
        </w:rPr>
      </w:pPr>
      <w:r w:rsidRPr="00B21475">
        <w:rPr>
          <w:b/>
          <w:sz w:val="24"/>
          <w:szCs w:val="24"/>
        </w:rPr>
        <w:t>Exercise for better sleep</w:t>
      </w:r>
    </w:p>
    <w:p w14:paraId="6D499D95" w14:textId="77777777" w:rsidR="007962FE" w:rsidRPr="007962FE" w:rsidRDefault="007962FE" w:rsidP="007962FE">
      <w:pPr>
        <w:spacing w:after="0"/>
        <w:ind w:right="-330"/>
        <w:rPr>
          <w:sz w:val="24"/>
          <w:szCs w:val="24"/>
        </w:rPr>
      </w:pPr>
      <w:r w:rsidRPr="007962FE">
        <w:rPr>
          <w:sz w:val="24"/>
          <w:szCs w:val="24"/>
        </w:rPr>
        <w:t>Regular exercise helps you sleep more soundly, as well as improving your general health.</w:t>
      </w:r>
    </w:p>
    <w:p w14:paraId="3C2F5756" w14:textId="77777777" w:rsidR="007962FE" w:rsidRPr="007962FE" w:rsidRDefault="007962FE" w:rsidP="007962FE">
      <w:pPr>
        <w:spacing w:after="0"/>
        <w:ind w:right="-330"/>
        <w:rPr>
          <w:sz w:val="24"/>
          <w:szCs w:val="24"/>
        </w:rPr>
      </w:pPr>
    </w:p>
    <w:p w14:paraId="01CB0730" w14:textId="77777777" w:rsidR="00B21475" w:rsidRDefault="00B21475" w:rsidP="007962FE">
      <w:pPr>
        <w:spacing w:after="0"/>
        <w:ind w:right="-330"/>
        <w:rPr>
          <w:sz w:val="24"/>
          <w:szCs w:val="24"/>
        </w:rPr>
      </w:pPr>
      <w:r>
        <w:rPr>
          <w:sz w:val="24"/>
          <w:szCs w:val="24"/>
        </w:rPr>
        <w:t>You</w:t>
      </w:r>
      <w:r w:rsidR="007962FE" w:rsidRPr="007962FE">
        <w:rPr>
          <w:sz w:val="24"/>
          <w:szCs w:val="24"/>
        </w:rPr>
        <w:t xml:space="preserve"> should be aiming for at least 60 minutes' exercise every day, including aerobic activities </w:t>
      </w:r>
    </w:p>
    <w:p w14:paraId="7F3661F8" w14:textId="0AA1F1EF" w:rsidR="007962FE" w:rsidRPr="007962FE" w:rsidRDefault="007962FE" w:rsidP="007962FE">
      <w:pPr>
        <w:spacing w:after="0"/>
        <w:ind w:right="-330"/>
        <w:rPr>
          <w:sz w:val="24"/>
          <w:szCs w:val="24"/>
        </w:rPr>
      </w:pPr>
      <w:r w:rsidRPr="007962FE">
        <w:rPr>
          <w:sz w:val="24"/>
          <w:szCs w:val="24"/>
        </w:rPr>
        <w:t>such as fast walking and running.</w:t>
      </w:r>
    </w:p>
    <w:p w14:paraId="64595E3A" w14:textId="77777777" w:rsidR="007962FE" w:rsidRPr="007962FE" w:rsidRDefault="007962FE" w:rsidP="007962FE">
      <w:pPr>
        <w:spacing w:after="0"/>
        <w:ind w:right="-330"/>
        <w:rPr>
          <w:sz w:val="24"/>
          <w:szCs w:val="24"/>
        </w:rPr>
      </w:pPr>
    </w:p>
    <w:p w14:paraId="3F23F9EE" w14:textId="5380D014" w:rsidR="007962FE" w:rsidRDefault="007962FE" w:rsidP="007962FE">
      <w:pPr>
        <w:spacing w:after="0"/>
        <w:ind w:right="-330"/>
        <w:rPr>
          <w:sz w:val="24"/>
          <w:szCs w:val="24"/>
        </w:rPr>
      </w:pPr>
      <w:r w:rsidRPr="007962FE">
        <w:rPr>
          <w:sz w:val="24"/>
          <w:szCs w:val="24"/>
        </w:rPr>
        <w:t>Exercising out in daylight will help to encourage healthy sleep patterns, too.</w:t>
      </w:r>
    </w:p>
    <w:p w14:paraId="17D1373E" w14:textId="77777777" w:rsidR="007962FE" w:rsidRDefault="007962FE" w:rsidP="00587C18">
      <w:pPr>
        <w:spacing w:after="0"/>
        <w:ind w:right="-330"/>
        <w:rPr>
          <w:sz w:val="24"/>
          <w:szCs w:val="24"/>
        </w:rPr>
      </w:pPr>
    </w:p>
    <w:p w14:paraId="4F5B96D5" w14:textId="77777777" w:rsidR="00B21475" w:rsidRPr="00B21475" w:rsidRDefault="00B21475" w:rsidP="00B21475">
      <w:pPr>
        <w:spacing w:after="0"/>
        <w:ind w:right="-330"/>
        <w:rPr>
          <w:b/>
          <w:bCs/>
          <w:sz w:val="24"/>
          <w:szCs w:val="24"/>
        </w:rPr>
      </w:pPr>
      <w:r w:rsidRPr="00B21475">
        <w:rPr>
          <w:b/>
          <w:bCs/>
          <w:sz w:val="24"/>
          <w:szCs w:val="24"/>
        </w:rPr>
        <w:t>Cut out the caffeine</w:t>
      </w:r>
    </w:p>
    <w:p w14:paraId="07B63702" w14:textId="6F43E064" w:rsidR="00B21475" w:rsidRPr="00B21475" w:rsidRDefault="001164FE" w:rsidP="00B21475">
      <w:pPr>
        <w:spacing w:after="0"/>
        <w:ind w:right="-330"/>
        <w:rPr>
          <w:sz w:val="24"/>
          <w:szCs w:val="24"/>
        </w:rPr>
      </w:pPr>
      <w:r>
        <w:rPr>
          <w:sz w:val="24"/>
          <w:szCs w:val="24"/>
        </w:rPr>
        <w:t>Try to cut</w:t>
      </w:r>
      <w:r w:rsidR="00B21475" w:rsidRPr="00B21475">
        <w:rPr>
          <w:sz w:val="24"/>
          <w:szCs w:val="24"/>
        </w:rPr>
        <w:t xml:space="preserve"> out or drink less caffeine – found in drinks such as co</w:t>
      </w:r>
      <w:r w:rsidR="00B21475">
        <w:rPr>
          <w:sz w:val="24"/>
          <w:szCs w:val="24"/>
        </w:rPr>
        <w:t xml:space="preserve">ke </w:t>
      </w:r>
      <w:r w:rsidR="00B21475" w:rsidRPr="00B21475">
        <w:rPr>
          <w:sz w:val="24"/>
          <w:szCs w:val="24"/>
        </w:rPr>
        <w:t>and coffee.</w:t>
      </w:r>
    </w:p>
    <w:p w14:paraId="74690218" w14:textId="16DA8186" w:rsidR="00B21475" w:rsidRPr="00B21475" w:rsidRDefault="00B21475" w:rsidP="00B21475">
      <w:pPr>
        <w:spacing w:after="0"/>
        <w:ind w:right="-330"/>
        <w:rPr>
          <w:sz w:val="24"/>
          <w:szCs w:val="24"/>
        </w:rPr>
      </w:pPr>
      <w:r w:rsidRPr="00B21475">
        <w:rPr>
          <w:sz w:val="24"/>
          <w:szCs w:val="24"/>
        </w:rPr>
        <w:t xml:space="preserve">Too much caffeine can stop </w:t>
      </w:r>
      <w:r>
        <w:rPr>
          <w:sz w:val="24"/>
          <w:szCs w:val="24"/>
        </w:rPr>
        <w:t>you</w:t>
      </w:r>
      <w:r w:rsidRPr="00B21475">
        <w:rPr>
          <w:sz w:val="24"/>
          <w:szCs w:val="24"/>
        </w:rPr>
        <w:t xml:space="preserve"> falling asleep and reduce the amount of deep sleep </w:t>
      </w:r>
      <w:r>
        <w:rPr>
          <w:sz w:val="24"/>
          <w:szCs w:val="24"/>
        </w:rPr>
        <w:t>you</w:t>
      </w:r>
      <w:r w:rsidRPr="00B21475">
        <w:rPr>
          <w:sz w:val="24"/>
          <w:szCs w:val="24"/>
        </w:rPr>
        <w:t xml:space="preserve"> have.</w:t>
      </w:r>
    </w:p>
    <w:p w14:paraId="58ADDC37" w14:textId="77777777" w:rsidR="00B21475" w:rsidRDefault="00B21475" w:rsidP="00B21475">
      <w:pPr>
        <w:spacing w:after="0"/>
        <w:ind w:right="-330"/>
        <w:rPr>
          <w:b/>
          <w:bCs/>
          <w:sz w:val="24"/>
          <w:szCs w:val="24"/>
        </w:rPr>
      </w:pPr>
    </w:p>
    <w:p w14:paraId="7B823FA9" w14:textId="57A7BA95" w:rsidR="00B21475" w:rsidRPr="00B21475" w:rsidRDefault="00B21475" w:rsidP="00B21475">
      <w:pPr>
        <w:spacing w:after="0"/>
        <w:ind w:right="-330"/>
        <w:rPr>
          <w:b/>
          <w:bCs/>
          <w:sz w:val="24"/>
          <w:szCs w:val="24"/>
        </w:rPr>
      </w:pPr>
      <w:r w:rsidRPr="00B21475">
        <w:rPr>
          <w:b/>
          <w:bCs/>
          <w:sz w:val="24"/>
          <w:szCs w:val="24"/>
        </w:rPr>
        <w:t>Do not binge before bedtime</w:t>
      </w:r>
    </w:p>
    <w:p w14:paraId="035C7365" w14:textId="77777777" w:rsidR="00B21475" w:rsidRDefault="00B21475" w:rsidP="00B21475">
      <w:pPr>
        <w:spacing w:after="0"/>
        <w:ind w:right="-330"/>
        <w:rPr>
          <w:sz w:val="24"/>
          <w:szCs w:val="24"/>
        </w:rPr>
      </w:pPr>
      <w:r>
        <w:rPr>
          <w:sz w:val="24"/>
          <w:szCs w:val="24"/>
        </w:rPr>
        <w:t>E</w:t>
      </w:r>
      <w:r w:rsidRPr="00B21475">
        <w:rPr>
          <w:sz w:val="24"/>
          <w:szCs w:val="24"/>
        </w:rPr>
        <w:t>ating too much, or too little, close to bedtime can lead to an overfull or empty stomach. </w:t>
      </w:r>
    </w:p>
    <w:p w14:paraId="4ED13ACB" w14:textId="1A4926A6" w:rsidR="00B21475" w:rsidRPr="00B21475" w:rsidRDefault="00B21475" w:rsidP="00B21475">
      <w:pPr>
        <w:spacing w:after="0"/>
        <w:ind w:right="-330"/>
        <w:rPr>
          <w:sz w:val="24"/>
          <w:szCs w:val="24"/>
        </w:rPr>
      </w:pPr>
      <w:r w:rsidRPr="00B21475">
        <w:rPr>
          <w:sz w:val="24"/>
          <w:szCs w:val="24"/>
        </w:rPr>
        <w:t>This can be a cause of discomfort during the night and may prevent sleep.</w:t>
      </w:r>
    </w:p>
    <w:p w14:paraId="34B44F60" w14:textId="77777777" w:rsidR="00B21475" w:rsidRDefault="00B21475" w:rsidP="00B21475">
      <w:pPr>
        <w:spacing w:after="0"/>
        <w:ind w:right="-330"/>
        <w:rPr>
          <w:b/>
          <w:bCs/>
          <w:sz w:val="24"/>
          <w:szCs w:val="24"/>
        </w:rPr>
      </w:pPr>
    </w:p>
    <w:p w14:paraId="4BC95616" w14:textId="20E60E03" w:rsidR="00B21475" w:rsidRPr="00B21475" w:rsidRDefault="00B21475" w:rsidP="00B21475">
      <w:pPr>
        <w:spacing w:after="0"/>
        <w:ind w:right="-330"/>
        <w:rPr>
          <w:b/>
          <w:bCs/>
          <w:sz w:val="24"/>
          <w:szCs w:val="24"/>
        </w:rPr>
      </w:pPr>
      <w:r w:rsidRPr="00B21475">
        <w:rPr>
          <w:b/>
          <w:bCs/>
          <w:sz w:val="24"/>
          <w:szCs w:val="24"/>
        </w:rPr>
        <w:t>Have a good routine</w:t>
      </w:r>
    </w:p>
    <w:p w14:paraId="44692F36" w14:textId="77777777" w:rsidR="00B21475" w:rsidRDefault="00B21475" w:rsidP="00B21475">
      <w:pPr>
        <w:spacing w:after="0"/>
        <w:ind w:right="-330"/>
        <w:rPr>
          <w:sz w:val="24"/>
          <w:szCs w:val="24"/>
        </w:rPr>
      </w:pPr>
      <w:r>
        <w:rPr>
          <w:sz w:val="24"/>
          <w:szCs w:val="24"/>
        </w:rPr>
        <w:t>G</w:t>
      </w:r>
      <w:r w:rsidRPr="00B21475">
        <w:rPr>
          <w:sz w:val="24"/>
          <w:szCs w:val="24"/>
        </w:rPr>
        <w:t xml:space="preserve">et into a regular bedtime routine. Doing the same things in the same order an hour or so </w:t>
      </w:r>
    </w:p>
    <w:p w14:paraId="05F869C1" w14:textId="0CC388F1" w:rsidR="00B21475" w:rsidRPr="00B21475" w:rsidRDefault="00B21475" w:rsidP="00B21475">
      <w:pPr>
        <w:spacing w:after="0"/>
        <w:ind w:right="-330"/>
        <w:rPr>
          <w:sz w:val="24"/>
          <w:szCs w:val="24"/>
        </w:rPr>
      </w:pPr>
      <w:r w:rsidRPr="00B21475">
        <w:rPr>
          <w:sz w:val="24"/>
          <w:szCs w:val="24"/>
        </w:rPr>
        <w:t>before bed can help them drift off to sleep.</w:t>
      </w:r>
    </w:p>
    <w:p w14:paraId="31E93035" w14:textId="1E2B41C6" w:rsidR="00D11A0B" w:rsidRDefault="00D11A0B" w:rsidP="00587C18">
      <w:pPr>
        <w:spacing w:after="0"/>
        <w:ind w:right="-330"/>
        <w:rPr>
          <w:sz w:val="24"/>
          <w:szCs w:val="24"/>
        </w:rPr>
      </w:pPr>
    </w:p>
    <w:p w14:paraId="5680DA9B" w14:textId="77777777" w:rsidR="00B21475" w:rsidRPr="00B21475" w:rsidRDefault="00B21475" w:rsidP="00B21475">
      <w:pPr>
        <w:spacing w:after="0"/>
        <w:ind w:right="-330"/>
        <w:rPr>
          <w:b/>
          <w:bCs/>
          <w:sz w:val="24"/>
          <w:szCs w:val="24"/>
        </w:rPr>
      </w:pPr>
      <w:r w:rsidRPr="00B21475">
        <w:rPr>
          <w:b/>
          <w:bCs/>
          <w:sz w:val="24"/>
          <w:szCs w:val="24"/>
        </w:rPr>
        <w:t>Create a sleep-friendly bedroom</w:t>
      </w:r>
    </w:p>
    <w:p w14:paraId="284F4177" w14:textId="3D7CB032" w:rsidR="00B21475" w:rsidRPr="00B21475" w:rsidRDefault="00B21475" w:rsidP="00B21475">
      <w:pPr>
        <w:spacing w:after="0"/>
        <w:ind w:right="-330"/>
        <w:rPr>
          <w:sz w:val="24"/>
          <w:szCs w:val="24"/>
        </w:rPr>
      </w:pPr>
      <w:r w:rsidRPr="00B21475">
        <w:rPr>
          <w:sz w:val="24"/>
          <w:szCs w:val="24"/>
        </w:rPr>
        <w:t>Ensure yo</w:t>
      </w:r>
      <w:r>
        <w:rPr>
          <w:sz w:val="24"/>
          <w:szCs w:val="24"/>
        </w:rPr>
        <w:t>u have</w:t>
      </w:r>
      <w:r w:rsidRPr="00B21475">
        <w:rPr>
          <w:sz w:val="24"/>
          <w:szCs w:val="24"/>
        </w:rPr>
        <w:t> a good sleeping environment – ideally a room that is dark, cool, quiet and comfortable.</w:t>
      </w:r>
    </w:p>
    <w:p w14:paraId="181B4549" w14:textId="77777777" w:rsidR="00B21475" w:rsidRDefault="00B21475" w:rsidP="00B21475">
      <w:pPr>
        <w:spacing w:after="0"/>
        <w:ind w:right="-330"/>
        <w:rPr>
          <w:sz w:val="24"/>
          <w:szCs w:val="24"/>
        </w:rPr>
      </w:pPr>
      <w:r w:rsidRPr="00B21475">
        <w:rPr>
          <w:sz w:val="24"/>
          <w:szCs w:val="24"/>
        </w:rPr>
        <w:t xml:space="preserve">It might be worth investing in thicker curtains or a blackout blind to help block out early </w:t>
      </w:r>
    </w:p>
    <w:p w14:paraId="038F499A" w14:textId="7380326C" w:rsidR="00B21475" w:rsidRPr="00B21475" w:rsidRDefault="00B21475" w:rsidP="00B21475">
      <w:pPr>
        <w:spacing w:after="0"/>
        <w:ind w:right="-330"/>
        <w:rPr>
          <w:sz w:val="24"/>
          <w:szCs w:val="24"/>
        </w:rPr>
      </w:pPr>
      <w:r w:rsidRPr="00B21475">
        <w:rPr>
          <w:sz w:val="24"/>
          <w:szCs w:val="24"/>
        </w:rPr>
        <w:t>summer mornings and light evenings.</w:t>
      </w:r>
    </w:p>
    <w:p w14:paraId="55EFF9E8" w14:textId="2415D1E4" w:rsidR="00B21475" w:rsidRPr="00B21475" w:rsidRDefault="00B21475" w:rsidP="00B21475">
      <w:pPr>
        <w:spacing w:after="0"/>
        <w:ind w:right="-330"/>
        <w:rPr>
          <w:b/>
          <w:bCs/>
          <w:sz w:val="24"/>
          <w:szCs w:val="24"/>
        </w:rPr>
      </w:pPr>
      <w:r w:rsidRPr="00B21475">
        <w:rPr>
          <w:b/>
          <w:bCs/>
          <w:sz w:val="24"/>
          <w:szCs w:val="24"/>
        </w:rPr>
        <w:t>Avoid long weekend lie-ins</w:t>
      </w:r>
      <w:r>
        <w:rPr>
          <w:b/>
          <w:bCs/>
          <w:sz w:val="24"/>
          <w:szCs w:val="24"/>
        </w:rPr>
        <w:t xml:space="preserve"> that play havoc with your body clock!</w:t>
      </w:r>
    </w:p>
    <w:p w14:paraId="7C86FCA0" w14:textId="77777777" w:rsidR="00B21475" w:rsidRDefault="00B21475" w:rsidP="00587C18">
      <w:pPr>
        <w:spacing w:after="0"/>
        <w:ind w:right="-330"/>
        <w:rPr>
          <w:sz w:val="24"/>
          <w:szCs w:val="24"/>
        </w:rPr>
      </w:pPr>
    </w:p>
    <w:p w14:paraId="17782535" w14:textId="7738119B" w:rsidR="00D11A0B" w:rsidRDefault="00D11A0B" w:rsidP="00587C18">
      <w:pPr>
        <w:spacing w:after="0"/>
        <w:ind w:right="-330"/>
        <w:rPr>
          <w:sz w:val="24"/>
          <w:szCs w:val="24"/>
        </w:rPr>
      </w:pPr>
    </w:p>
    <w:p w14:paraId="1E6E82EE" w14:textId="41FEC280" w:rsidR="00072E8D" w:rsidRPr="00C437C7" w:rsidRDefault="00D11A0B" w:rsidP="00587C18">
      <w:pPr>
        <w:spacing w:after="0"/>
        <w:ind w:right="-330"/>
        <w:rPr>
          <w:sz w:val="28"/>
          <w:szCs w:val="24"/>
        </w:rPr>
      </w:pPr>
      <w:r w:rsidRPr="00C437C7">
        <w:rPr>
          <w:sz w:val="28"/>
          <w:szCs w:val="24"/>
        </w:rPr>
        <w:lastRenderedPageBreak/>
        <w:t>Reflect on your sleep routines and describe them below.</w:t>
      </w:r>
      <w:r w:rsidR="003238CB">
        <w:rPr>
          <w:sz w:val="28"/>
          <w:szCs w:val="24"/>
        </w:rPr>
        <w:t xml:space="preserve">  Identify where you could make improvements so that you get better sleep.</w:t>
      </w:r>
    </w:p>
    <w:p w14:paraId="24A1A917" w14:textId="27C7E365" w:rsidR="00072E8D" w:rsidRDefault="00D11A0B" w:rsidP="00587C18">
      <w:pPr>
        <w:spacing w:after="0"/>
        <w:ind w:right="-330"/>
      </w:pPr>
      <w:r w:rsidRPr="00385BE8">
        <w:rPr>
          <w:noProof/>
          <w:sz w:val="24"/>
          <w:szCs w:val="24"/>
        </w:rPr>
        <mc:AlternateContent>
          <mc:Choice Requires="wps">
            <w:drawing>
              <wp:anchor distT="0" distB="0" distL="114300" distR="114300" simplePos="0" relativeHeight="251699200" behindDoc="0" locked="0" layoutInCell="1" allowOverlap="1" wp14:anchorId="02FA0EB5" wp14:editId="51144CCF">
                <wp:simplePos x="0" y="0"/>
                <wp:positionH relativeFrom="margin">
                  <wp:align>right</wp:align>
                </wp:positionH>
                <wp:positionV relativeFrom="paragraph">
                  <wp:posOffset>200660</wp:posOffset>
                </wp:positionV>
                <wp:extent cx="6131858" cy="3038475"/>
                <wp:effectExtent l="0" t="0" r="21590" b="28575"/>
                <wp:wrapNone/>
                <wp:docPr id="21" name="Rectangle: Rounded Corners 21"/>
                <wp:cNvGraphicFramePr/>
                <a:graphic xmlns:a="http://schemas.openxmlformats.org/drawingml/2006/main">
                  <a:graphicData uri="http://schemas.microsoft.com/office/word/2010/wordprocessingShape">
                    <wps:wsp>
                      <wps:cNvSpPr/>
                      <wps:spPr>
                        <a:xfrm>
                          <a:off x="0" y="0"/>
                          <a:ext cx="6131858" cy="3038475"/>
                        </a:xfrm>
                        <a:prstGeom prst="roundRect">
                          <a:avLst>
                            <a:gd name="adj" fmla="val 8128"/>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FD6CB7" id="Rectangle: Rounded Corners 21" o:spid="_x0000_s1026" style="position:absolute;margin-left:431.6pt;margin-top:15.8pt;width:482.8pt;height:239.2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3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" filled="f" strokecolor="#2f528f" strokeweight="1pt">
                <v:stroke joinstyle="miter"/>
                <w10:wrap anchorx="margin"/>
              </v:roundrect>
            </w:pict>
          </mc:Fallback>
        </mc:AlternateContent>
      </w:r>
    </w:p>
    <w:p w14:paraId="6D915175" w14:textId="69DE51EB" w:rsidR="00385BE8" w:rsidRDefault="00385BE8" w:rsidP="00587C18">
      <w:pPr>
        <w:spacing w:after="0"/>
        <w:ind w:right="-330"/>
      </w:pPr>
    </w:p>
    <w:p w14:paraId="2A9C9F4E" w14:textId="77777777" w:rsidR="00C437C7" w:rsidRPr="00CF3051" w:rsidRDefault="00C437C7" w:rsidP="00C437C7">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5598387E" w14:textId="77777777" w:rsidR="00C437C7" w:rsidRPr="005F430B" w:rsidRDefault="00C437C7" w:rsidP="00C437C7">
      <w:pPr>
        <w:spacing w:after="0"/>
        <w:ind w:right="-330"/>
        <w:rPr>
          <w:sz w:val="6"/>
          <w:szCs w:val="6"/>
        </w:rPr>
      </w:pPr>
    </w:p>
    <w:p w14:paraId="4BBC2CB7" w14:textId="77777777" w:rsidR="00C437C7" w:rsidRPr="00CF3051" w:rsidRDefault="00C437C7" w:rsidP="00C437C7">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0D0C3463" w14:textId="77777777" w:rsidR="00C437C7" w:rsidRPr="005F430B" w:rsidRDefault="00C437C7" w:rsidP="00C437C7">
      <w:pPr>
        <w:spacing w:after="0"/>
        <w:ind w:right="-330"/>
        <w:rPr>
          <w:sz w:val="6"/>
          <w:szCs w:val="6"/>
        </w:rPr>
      </w:pPr>
    </w:p>
    <w:p w14:paraId="28426D84" w14:textId="77777777" w:rsidR="00C437C7" w:rsidRPr="00C437C7" w:rsidRDefault="00C437C7" w:rsidP="00C437C7">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17703999" w14:textId="77777777" w:rsidR="00C437C7" w:rsidRPr="005F430B" w:rsidRDefault="00C437C7" w:rsidP="00C437C7">
      <w:pPr>
        <w:spacing w:after="0"/>
        <w:ind w:right="-330"/>
        <w:rPr>
          <w:sz w:val="6"/>
          <w:szCs w:val="6"/>
        </w:rPr>
      </w:pPr>
    </w:p>
    <w:p w14:paraId="475E517D" w14:textId="77777777" w:rsidR="00C437C7" w:rsidRPr="00CF3051" w:rsidRDefault="00C437C7" w:rsidP="00C437C7">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0868F703" w14:textId="77777777" w:rsidR="00C437C7" w:rsidRPr="005F430B" w:rsidRDefault="00C437C7" w:rsidP="00C437C7">
      <w:pPr>
        <w:spacing w:after="0"/>
        <w:ind w:right="-330"/>
        <w:rPr>
          <w:sz w:val="6"/>
          <w:szCs w:val="6"/>
        </w:rPr>
      </w:pPr>
    </w:p>
    <w:p w14:paraId="3DD8F652" w14:textId="77777777" w:rsidR="00C437C7" w:rsidRPr="00CF3051" w:rsidRDefault="00C437C7" w:rsidP="00C437C7">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476E8586" w14:textId="77777777" w:rsidR="00C437C7" w:rsidRPr="005F430B" w:rsidRDefault="00C437C7" w:rsidP="00C437C7">
      <w:pPr>
        <w:spacing w:after="0"/>
        <w:ind w:right="-330"/>
        <w:rPr>
          <w:sz w:val="6"/>
          <w:szCs w:val="6"/>
        </w:rPr>
      </w:pPr>
    </w:p>
    <w:p w14:paraId="7605486F" w14:textId="77777777" w:rsidR="00C437C7" w:rsidRPr="00CF3051" w:rsidRDefault="00C437C7" w:rsidP="00C437C7">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43B8B399" w14:textId="77777777" w:rsidR="00C437C7" w:rsidRPr="005F430B" w:rsidRDefault="00C437C7" w:rsidP="00C437C7">
      <w:pPr>
        <w:spacing w:after="0"/>
        <w:ind w:right="-330"/>
        <w:rPr>
          <w:sz w:val="12"/>
          <w:szCs w:val="12"/>
        </w:rPr>
      </w:pPr>
    </w:p>
    <w:p w14:paraId="1FCED65E" w14:textId="77777777" w:rsidR="00C437C7" w:rsidRPr="005F430B" w:rsidRDefault="00C437C7" w:rsidP="00C437C7">
      <w:pPr>
        <w:spacing w:after="0"/>
        <w:ind w:right="-330"/>
        <w:rPr>
          <w:sz w:val="6"/>
          <w:szCs w:val="6"/>
        </w:rPr>
      </w:pPr>
    </w:p>
    <w:p w14:paraId="5D028932" w14:textId="77777777" w:rsidR="00C437C7" w:rsidRPr="00CF3051" w:rsidRDefault="00C437C7" w:rsidP="00C437C7">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45563415" w14:textId="77777777" w:rsidR="00C437C7" w:rsidRPr="005F430B" w:rsidRDefault="00C437C7" w:rsidP="00C437C7">
      <w:pPr>
        <w:spacing w:after="0"/>
        <w:ind w:right="-330"/>
        <w:rPr>
          <w:sz w:val="6"/>
          <w:szCs w:val="6"/>
        </w:rPr>
      </w:pPr>
    </w:p>
    <w:p w14:paraId="1718D935" w14:textId="77777777" w:rsidR="00C437C7" w:rsidRPr="00CF3051" w:rsidRDefault="00C437C7" w:rsidP="00C437C7">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3BF8F6A4" w14:textId="3334482E" w:rsidR="00385BE8" w:rsidRDefault="00385BE8" w:rsidP="00587C18">
      <w:pPr>
        <w:spacing w:after="0"/>
        <w:ind w:right="-330"/>
      </w:pPr>
    </w:p>
    <w:p w14:paraId="71BBB368" w14:textId="1C0195E8" w:rsidR="00385BE8" w:rsidRDefault="00385BE8" w:rsidP="00587C18">
      <w:pPr>
        <w:spacing w:after="0"/>
        <w:ind w:right="-330"/>
      </w:pPr>
    </w:p>
    <w:p w14:paraId="1C312437" w14:textId="0DA27BD8" w:rsidR="00385BE8" w:rsidRDefault="00385BE8" w:rsidP="00587C18">
      <w:pPr>
        <w:spacing w:after="0"/>
        <w:ind w:right="-330"/>
      </w:pPr>
    </w:p>
    <w:p w14:paraId="2D75CD3C" w14:textId="1B4F4061" w:rsidR="00C437C7" w:rsidRDefault="00C437C7" w:rsidP="00587C18">
      <w:pPr>
        <w:spacing w:after="0"/>
        <w:ind w:right="-330"/>
      </w:pPr>
    </w:p>
    <w:p w14:paraId="617D75AD" w14:textId="74B9A416" w:rsidR="00385BE8" w:rsidRDefault="00385BE8" w:rsidP="00587C18">
      <w:pPr>
        <w:spacing w:after="0"/>
        <w:ind w:right="-330"/>
      </w:pPr>
    </w:p>
    <w:p w14:paraId="3171665E" w14:textId="38BF1371" w:rsidR="00385BE8" w:rsidRPr="003238CB" w:rsidRDefault="00D11A0B" w:rsidP="00587C18">
      <w:pPr>
        <w:spacing w:after="0"/>
        <w:ind w:right="-330"/>
        <w:rPr>
          <w:b/>
          <w:sz w:val="28"/>
        </w:rPr>
      </w:pPr>
      <w:r w:rsidRPr="00C437C7">
        <w:rPr>
          <w:sz w:val="28"/>
        </w:rPr>
        <w:t>Now make a list of actions that will improve your sleep routines.</w:t>
      </w:r>
      <w:r w:rsidR="00C437C7">
        <w:rPr>
          <w:sz w:val="28"/>
        </w:rPr>
        <w:t xml:space="preserve">  </w:t>
      </w:r>
      <w:r w:rsidR="00C437C7" w:rsidRPr="003238CB">
        <w:rPr>
          <w:b/>
          <w:sz w:val="28"/>
        </w:rPr>
        <w:t xml:space="preserve">Ask a parent to support you with them.  </w:t>
      </w:r>
    </w:p>
    <w:p w14:paraId="14FE04EB" w14:textId="2EBFBCF0" w:rsidR="00385BE8" w:rsidRDefault="00C437C7" w:rsidP="00587C18">
      <w:pPr>
        <w:spacing w:after="0"/>
        <w:ind w:right="-330"/>
      </w:pPr>
      <w:r w:rsidRPr="00385BE8">
        <w:rPr>
          <w:noProof/>
          <w:sz w:val="24"/>
          <w:szCs w:val="24"/>
        </w:rPr>
        <mc:AlternateContent>
          <mc:Choice Requires="wps">
            <w:drawing>
              <wp:anchor distT="0" distB="0" distL="114300" distR="114300" simplePos="0" relativeHeight="251670528" behindDoc="0" locked="0" layoutInCell="1" allowOverlap="1" wp14:anchorId="25F31A9B" wp14:editId="13F711E5">
                <wp:simplePos x="0" y="0"/>
                <wp:positionH relativeFrom="column">
                  <wp:posOffset>-109855</wp:posOffset>
                </wp:positionH>
                <wp:positionV relativeFrom="paragraph">
                  <wp:posOffset>171451</wp:posOffset>
                </wp:positionV>
                <wp:extent cx="6131560" cy="3333750"/>
                <wp:effectExtent l="0" t="0" r="21590" b="19050"/>
                <wp:wrapNone/>
                <wp:docPr id="9" name="Rectangle: Rounded Corners 9"/>
                <wp:cNvGraphicFramePr/>
                <a:graphic xmlns:a="http://schemas.openxmlformats.org/drawingml/2006/main">
                  <a:graphicData uri="http://schemas.microsoft.com/office/word/2010/wordprocessingShape">
                    <wps:wsp>
                      <wps:cNvSpPr/>
                      <wps:spPr>
                        <a:xfrm>
                          <a:off x="0" y="0"/>
                          <a:ext cx="6131560" cy="3333750"/>
                        </a:xfrm>
                        <a:prstGeom prst="roundRect">
                          <a:avLst>
                            <a:gd name="adj" fmla="val 8128"/>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C047A4" id="Rectangle: Rounded Corners 9" o:spid="_x0000_s1026" style="position:absolute;margin-left:-8.65pt;margin-top:13.5pt;width:482.8pt;height:2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" filled="f" strokecolor="#2f528f" strokeweight="1pt">
                <v:stroke joinstyle="miter"/>
              </v:roundrect>
            </w:pict>
          </mc:Fallback>
        </mc:AlternateContent>
      </w:r>
    </w:p>
    <w:p w14:paraId="2E59F7D4" w14:textId="24067462" w:rsidR="00072E8D" w:rsidRDefault="00072E8D" w:rsidP="00587C18">
      <w:pPr>
        <w:spacing w:after="0"/>
        <w:ind w:right="-330"/>
      </w:pPr>
    </w:p>
    <w:p w14:paraId="456A7451" w14:textId="7216E180" w:rsidR="00D11A0B" w:rsidRDefault="00D11A0B" w:rsidP="00587C18">
      <w:pPr>
        <w:spacing w:after="0"/>
        <w:ind w:right="-330"/>
      </w:pPr>
    </w:p>
    <w:p w14:paraId="12D371AD" w14:textId="6217C973" w:rsidR="00C437C7" w:rsidRPr="00CF3051" w:rsidRDefault="00C437C7" w:rsidP="00C437C7">
      <w:pPr>
        <w:spacing w:after="0"/>
        <w:ind w:right="-330"/>
        <w:rPr>
          <w:color w:val="D0CECE" w:themeColor="background2" w:themeShade="E6"/>
          <w:sz w:val="32"/>
          <w:szCs w:val="32"/>
        </w:rPr>
      </w:pPr>
      <w:bookmarkStart w:id="3" w:name="_Hlk93237899"/>
      <w:r w:rsidRPr="00CF3051">
        <w:rPr>
          <w:color w:val="D0CECE" w:themeColor="background2" w:themeShade="E6"/>
          <w:sz w:val="32"/>
          <w:szCs w:val="32"/>
        </w:rPr>
        <w:t>________________________________________________________</w:t>
      </w:r>
    </w:p>
    <w:p w14:paraId="54BCB078" w14:textId="77777777" w:rsidR="00C437C7" w:rsidRPr="005F430B" w:rsidRDefault="00C437C7" w:rsidP="00C437C7">
      <w:pPr>
        <w:spacing w:after="0"/>
        <w:ind w:right="-330"/>
        <w:rPr>
          <w:sz w:val="6"/>
          <w:szCs w:val="6"/>
        </w:rPr>
      </w:pPr>
    </w:p>
    <w:p w14:paraId="65CAD564" w14:textId="77777777" w:rsidR="00C437C7" w:rsidRPr="00CF3051" w:rsidRDefault="00C437C7" w:rsidP="00C437C7">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31694973" w14:textId="77777777" w:rsidR="00C437C7" w:rsidRPr="005F430B" w:rsidRDefault="00C437C7" w:rsidP="00C437C7">
      <w:pPr>
        <w:spacing w:after="0"/>
        <w:ind w:right="-330"/>
        <w:rPr>
          <w:sz w:val="6"/>
          <w:szCs w:val="6"/>
        </w:rPr>
      </w:pPr>
    </w:p>
    <w:p w14:paraId="2F339EBD" w14:textId="64D1DCFD" w:rsidR="00C437C7" w:rsidRPr="00C437C7" w:rsidRDefault="00C437C7" w:rsidP="00C437C7">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w:t>
      </w:r>
    </w:p>
    <w:p w14:paraId="6A5D89F5" w14:textId="77777777" w:rsidR="00C437C7" w:rsidRPr="005F430B" w:rsidRDefault="00C437C7" w:rsidP="00C437C7">
      <w:pPr>
        <w:spacing w:after="0"/>
        <w:ind w:right="-330"/>
        <w:rPr>
          <w:sz w:val="6"/>
          <w:szCs w:val="6"/>
        </w:rPr>
      </w:pPr>
    </w:p>
    <w:p w14:paraId="218258EB" w14:textId="77777777" w:rsidR="00C437C7" w:rsidRPr="00CF3051" w:rsidRDefault="00C437C7" w:rsidP="00C437C7">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2099EBD7" w14:textId="77777777" w:rsidR="00C437C7" w:rsidRPr="005F430B" w:rsidRDefault="00C437C7" w:rsidP="00C437C7">
      <w:pPr>
        <w:spacing w:after="0"/>
        <w:ind w:right="-330"/>
        <w:rPr>
          <w:sz w:val="6"/>
          <w:szCs w:val="6"/>
        </w:rPr>
      </w:pPr>
    </w:p>
    <w:p w14:paraId="4BF960FC" w14:textId="77777777" w:rsidR="00C437C7" w:rsidRPr="00CF3051" w:rsidRDefault="00C437C7" w:rsidP="00C437C7">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390A8122" w14:textId="77777777" w:rsidR="00C437C7" w:rsidRPr="005F430B" w:rsidRDefault="00C437C7" w:rsidP="00C437C7">
      <w:pPr>
        <w:spacing w:after="0"/>
        <w:ind w:right="-330"/>
        <w:rPr>
          <w:sz w:val="6"/>
          <w:szCs w:val="6"/>
        </w:rPr>
      </w:pPr>
    </w:p>
    <w:p w14:paraId="6308CA2B" w14:textId="77777777" w:rsidR="00C437C7" w:rsidRPr="00CF3051" w:rsidRDefault="00C437C7" w:rsidP="00C437C7">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6340C523" w14:textId="77777777" w:rsidR="00C437C7" w:rsidRPr="005F430B" w:rsidRDefault="00C437C7" w:rsidP="00C437C7">
      <w:pPr>
        <w:spacing w:after="0"/>
        <w:ind w:right="-330"/>
        <w:rPr>
          <w:sz w:val="12"/>
          <w:szCs w:val="12"/>
        </w:rPr>
      </w:pPr>
    </w:p>
    <w:p w14:paraId="46D7B0AC" w14:textId="77777777" w:rsidR="00C437C7" w:rsidRPr="005F430B" w:rsidRDefault="00C437C7" w:rsidP="00C437C7">
      <w:pPr>
        <w:spacing w:after="0"/>
        <w:ind w:right="-330"/>
        <w:rPr>
          <w:sz w:val="6"/>
          <w:szCs w:val="6"/>
        </w:rPr>
      </w:pPr>
    </w:p>
    <w:p w14:paraId="5BA191F8" w14:textId="77777777" w:rsidR="00C437C7" w:rsidRPr="00CF3051" w:rsidRDefault="00C437C7" w:rsidP="00C437C7">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6069CEFA" w14:textId="77777777" w:rsidR="00C437C7" w:rsidRPr="005F430B" w:rsidRDefault="00C437C7" w:rsidP="00C437C7">
      <w:pPr>
        <w:spacing w:after="0"/>
        <w:ind w:right="-330"/>
        <w:rPr>
          <w:sz w:val="6"/>
          <w:szCs w:val="6"/>
        </w:rPr>
      </w:pPr>
    </w:p>
    <w:p w14:paraId="56363EA3" w14:textId="30AD1381" w:rsidR="00C437C7" w:rsidRDefault="00C437C7" w:rsidP="00C437C7">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bookmarkEnd w:id="3"/>
    </w:p>
    <w:p w14:paraId="7AD20105" w14:textId="77777777" w:rsidR="003238CB" w:rsidRPr="00CF3051" w:rsidRDefault="003238CB" w:rsidP="00C437C7">
      <w:pPr>
        <w:spacing w:after="0"/>
        <w:ind w:right="-330"/>
        <w:rPr>
          <w:color w:val="D0CECE" w:themeColor="background2" w:themeShade="E6"/>
          <w:sz w:val="32"/>
          <w:szCs w:val="32"/>
        </w:rPr>
      </w:pPr>
    </w:p>
    <w:p w14:paraId="4F92A11D" w14:textId="77777777" w:rsidR="00D11A0B" w:rsidRDefault="00D11A0B" w:rsidP="00587C18">
      <w:pPr>
        <w:spacing w:after="0"/>
        <w:ind w:right="-330"/>
      </w:pPr>
    </w:p>
    <w:p w14:paraId="56E95160" w14:textId="30D69592" w:rsidR="00D11A0B" w:rsidRDefault="00D11A0B" w:rsidP="00587C18">
      <w:pPr>
        <w:spacing w:after="0"/>
        <w:ind w:right="-330"/>
      </w:pPr>
    </w:p>
    <w:p w14:paraId="2EC1872D" w14:textId="3621736A" w:rsidR="00072E8D" w:rsidRPr="003238CB" w:rsidRDefault="003238CB" w:rsidP="00587C18">
      <w:pPr>
        <w:spacing w:after="0"/>
        <w:ind w:right="-330"/>
        <w:rPr>
          <w:b/>
          <w:sz w:val="24"/>
          <w:szCs w:val="24"/>
        </w:rPr>
      </w:pPr>
      <w:r w:rsidRPr="003238CB">
        <w:rPr>
          <w:b/>
          <w:sz w:val="24"/>
          <w:szCs w:val="24"/>
        </w:rPr>
        <w:t>Please record your sleep patterns for three weeks:</w:t>
      </w:r>
    </w:p>
    <w:p w14:paraId="36AC79F4" w14:textId="04A55149" w:rsidR="000023AA" w:rsidRDefault="003238CB">
      <w:pPr>
        <w:rPr>
          <w:sz w:val="24"/>
          <w:szCs w:val="24"/>
        </w:rPr>
      </w:pPr>
      <w:r w:rsidRPr="00385BE8">
        <w:rPr>
          <w:noProof/>
          <w:sz w:val="24"/>
          <w:szCs w:val="24"/>
        </w:rPr>
        <w:lastRenderedPageBreak/>
        <mc:AlternateContent>
          <mc:Choice Requires="wps">
            <w:drawing>
              <wp:anchor distT="0" distB="0" distL="114300" distR="114300" simplePos="0" relativeHeight="251701248" behindDoc="0" locked="0" layoutInCell="1" allowOverlap="1" wp14:anchorId="1CCAB16D" wp14:editId="552BFF9C">
                <wp:simplePos x="0" y="0"/>
                <wp:positionH relativeFrom="page">
                  <wp:align>center</wp:align>
                </wp:positionH>
                <wp:positionV relativeFrom="paragraph">
                  <wp:posOffset>227330</wp:posOffset>
                </wp:positionV>
                <wp:extent cx="6131560" cy="8934450"/>
                <wp:effectExtent l="0" t="0" r="21590" b="19050"/>
                <wp:wrapNone/>
                <wp:docPr id="23" name="Rectangle: Rounded Corners 23"/>
                <wp:cNvGraphicFramePr/>
                <a:graphic xmlns:a="http://schemas.openxmlformats.org/drawingml/2006/main">
                  <a:graphicData uri="http://schemas.microsoft.com/office/word/2010/wordprocessingShape">
                    <wps:wsp>
                      <wps:cNvSpPr/>
                      <wps:spPr>
                        <a:xfrm>
                          <a:off x="0" y="0"/>
                          <a:ext cx="6131560" cy="8934450"/>
                        </a:xfrm>
                        <a:prstGeom prst="roundRect">
                          <a:avLst>
                            <a:gd name="adj" fmla="val 8128"/>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A0EEBC" id="Rectangle: Rounded Corners 23" o:spid="_x0000_s1026" style="position:absolute;margin-left:0;margin-top:17.9pt;width:482.8pt;height:703.5pt;z-index:2517012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53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" filled="f" strokecolor="#2f528f" strokeweight="1pt">
                <v:stroke joinstyle="miter"/>
                <w10:wrap anchorx="page"/>
              </v:roundrect>
            </w:pict>
          </mc:Fallback>
        </mc:AlternateContent>
      </w:r>
    </w:p>
    <w:p w14:paraId="0F191403" w14:textId="77777777" w:rsidR="003238CB" w:rsidRPr="003238CB" w:rsidRDefault="003238CB" w:rsidP="003238CB">
      <w:pPr>
        <w:spacing w:after="0"/>
        <w:ind w:right="-330"/>
        <w:rPr>
          <w:b/>
          <w:sz w:val="32"/>
          <w:szCs w:val="24"/>
          <w:u w:val="single"/>
        </w:rPr>
      </w:pPr>
      <w:r w:rsidRPr="003238CB">
        <w:rPr>
          <w:b/>
          <w:sz w:val="32"/>
          <w:szCs w:val="24"/>
          <w:u w:val="single"/>
        </w:rPr>
        <w:t>Sleep Diary</w:t>
      </w:r>
    </w:p>
    <w:p w14:paraId="300A2B6E" w14:textId="77777777" w:rsidR="003238CB" w:rsidRDefault="003238CB" w:rsidP="003238CB">
      <w:pPr>
        <w:spacing w:after="0"/>
        <w:ind w:right="-330"/>
        <w:rPr>
          <w:b/>
          <w:sz w:val="24"/>
          <w:szCs w:val="24"/>
          <w:u w:val="single"/>
        </w:rPr>
      </w:pPr>
    </w:p>
    <w:p w14:paraId="72307CFB" w14:textId="47F6A28D" w:rsidR="003238CB" w:rsidRDefault="003238CB" w:rsidP="003238CB">
      <w:pPr>
        <w:spacing w:after="0"/>
        <w:ind w:right="-330"/>
        <w:rPr>
          <w:b/>
          <w:sz w:val="24"/>
          <w:szCs w:val="24"/>
          <w:u w:val="single"/>
        </w:rPr>
      </w:pPr>
      <w:proofErr w:type="gramStart"/>
      <w:r>
        <w:rPr>
          <w:b/>
          <w:sz w:val="24"/>
          <w:szCs w:val="24"/>
          <w:u w:val="single"/>
        </w:rPr>
        <w:t>Week  1</w:t>
      </w:r>
      <w:proofErr w:type="gramEnd"/>
      <w:r>
        <w:rPr>
          <w:b/>
          <w:sz w:val="24"/>
          <w:szCs w:val="24"/>
          <w:u w:val="single"/>
        </w:rPr>
        <w:t>:</w:t>
      </w:r>
    </w:p>
    <w:p w14:paraId="0DB6D18A" w14:textId="77777777" w:rsidR="003238CB" w:rsidRPr="00CF3051" w:rsidRDefault="003238CB" w:rsidP="003238CB">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39915E0B" w14:textId="77777777" w:rsidR="003238CB" w:rsidRPr="005F430B" w:rsidRDefault="003238CB" w:rsidP="003238CB">
      <w:pPr>
        <w:spacing w:after="0"/>
        <w:ind w:right="-330"/>
        <w:rPr>
          <w:sz w:val="6"/>
          <w:szCs w:val="6"/>
        </w:rPr>
      </w:pPr>
    </w:p>
    <w:p w14:paraId="18D1ADB5" w14:textId="77777777" w:rsidR="003238CB" w:rsidRPr="00CF3051" w:rsidRDefault="003238CB" w:rsidP="003238CB">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3F01A6D6" w14:textId="77777777" w:rsidR="003238CB" w:rsidRPr="005F430B" w:rsidRDefault="003238CB" w:rsidP="003238CB">
      <w:pPr>
        <w:spacing w:after="0"/>
        <w:ind w:right="-330"/>
        <w:rPr>
          <w:sz w:val="6"/>
          <w:szCs w:val="6"/>
        </w:rPr>
      </w:pPr>
    </w:p>
    <w:p w14:paraId="3D6A2E6B" w14:textId="77777777" w:rsidR="003238CB" w:rsidRPr="00C437C7" w:rsidRDefault="003238CB" w:rsidP="003238CB">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w:t>
      </w:r>
    </w:p>
    <w:p w14:paraId="2D838E12" w14:textId="77777777" w:rsidR="003238CB" w:rsidRPr="005F430B" w:rsidRDefault="003238CB" w:rsidP="003238CB">
      <w:pPr>
        <w:spacing w:after="0"/>
        <w:ind w:right="-330"/>
        <w:rPr>
          <w:sz w:val="6"/>
          <w:szCs w:val="6"/>
        </w:rPr>
      </w:pPr>
    </w:p>
    <w:p w14:paraId="2AEE2228" w14:textId="77777777" w:rsidR="003238CB" w:rsidRPr="00CF3051" w:rsidRDefault="003238CB" w:rsidP="003238CB">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0CA1154D" w14:textId="77777777" w:rsidR="003238CB" w:rsidRPr="005F430B" w:rsidRDefault="003238CB" w:rsidP="003238CB">
      <w:pPr>
        <w:spacing w:after="0"/>
        <w:ind w:right="-330"/>
        <w:rPr>
          <w:sz w:val="6"/>
          <w:szCs w:val="6"/>
        </w:rPr>
      </w:pPr>
    </w:p>
    <w:p w14:paraId="1ABAEA5D" w14:textId="77777777" w:rsidR="003238CB" w:rsidRPr="00CF3051" w:rsidRDefault="003238CB" w:rsidP="003238CB">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0FBDBEE4" w14:textId="77777777" w:rsidR="003238CB" w:rsidRPr="005F430B" w:rsidRDefault="003238CB" w:rsidP="003238CB">
      <w:pPr>
        <w:spacing w:after="0"/>
        <w:ind w:right="-330"/>
        <w:rPr>
          <w:sz w:val="6"/>
          <w:szCs w:val="6"/>
        </w:rPr>
      </w:pPr>
    </w:p>
    <w:p w14:paraId="7D50E0C7" w14:textId="77777777" w:rsidR="003238CB" w:rsidRPr="00CF3051" w:rsidRDefault="003238CB" w:rsidP="003238CB">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22CC3C17" w14:textId="77777777" w:rsidR="003238CB" w:rsidRPr="005F430B" w:rsidRDefault="003238CB" w:rsidP="003238CB">
      <w:pPr>
        <w:spacing w:after="0"/>
        <w:ind w:right="-330"/>
        <w:rPr>
          <w:sz w:val="12"/>
          <w:szCs w:val="12"/>
        </w:rPr>
      </w:pPr>
    </w:p>
    <w:p w14:paraId="1029F355" w14:textId="77777777" w:rsidR="003238CB" w:rsidRPr="005F430B" w:rsidRDefault="003238CB" w:rsidP="003238CB">
      <w:pPr>
        <w:spacing w:after="0"/>
        <w:ind w:right="-330"/>
        <w:rPr>
          <w:sz w:val="6"/>
          <w:szCs w:val="6"/>
        </w:rPr>
      </w:pPr>
    </w:p>
    <w:p w14:paraId="1AE3578A" w14:textId="5ABCECB4" w:rsidR="003238CB" w:rsidRPr="003238CB" w:rsidRDefault="003238CB" w:rsidP="003238CB">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544599C3" w14:textId="77777777" w:rsidR="003238CB" w:rsidRDefault="003238CB" w:rsidP="003238CB">
      <w:pPr>
        <w:spacing w:after="0"/>
        <w:ind w:right="-330"/>
        <w:rPr>
          <w:b/>
          <w:sz w:val="24"/>
          <w:szCs w:val="24"/>
          <w:u w:val="single"/>
        </w:rPr>
      </w:pPr>
    </w:p>
    <w:p w14:paraId="2C38427A" w14:textId="77777777" w:rsidR="003238CB" w:rsidRDefault="003238CB" w:rsidP="003238CB">
      <w:pPr>
        <w:spacing w:after="0"/>
        <w:ind w:right="-330"/>
        <w:rPr>
          <w:b/>
          <w:sz w:val="24"/>
          <w:szCs w:val="24"/>
          <w:u w:val="single"/>
        </w:rPr>
      </w:pPr>
      <w:r>
        <w:rPr>
          <w:b/>
          <w:sz w:val="24"/>
          <w:szCs w:val="24"/>
          <w:u w:val="single"/>
        </w:rPr>
        <w:t xml:space="preserve">Week 2: </w:t>
      </w:r>
    </w:p>
    <w:p w14:paraId="44DEB906" w14:textId="754D5F77" w:rsidR="003238CB" w:rsidRPr="00CF3051" w:rsidRDefault="003238CB" w:rsidP="003238CB">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w:t>
      </w:r>
    </w:p>
    <w:p w14:paraId="2F6CFA57" w14:textId="77777777" w:rsidR="003238CB" w:rsidRPr="005F430B" w:rsidRDefault="003238CB" w:rsidP="003238CB">
      <w:pPr>
        <w:spacing w:after="0"/>
        <w:ind w:right="-330"/>
        <w:rPr>
          <w:sz w:val="6"/>
          <w:szCs w:val="6"/>
        </w:rPr>
      </w:pPr>
    </w:p>
    <w:p w14:paraId="02CCA94F" w14:textId="77777777" w:rsidR="003238CB" w:rsidRPr="00CF3051" w:rsidRDefault="003238CB" w:rsidP="003238CB">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0087FD0A" w14:textId="77777777" w:rsidR="003238CB" w:rsidRPr="005F430B" w:rsidRDefault="003238CB" w:rsidP="003238CB">
      <w:pPr>
        <w:spacing w:after="0"/>
        <w:ind w:right="-330"/>
        <w:rPr>
          <w:sz w:val="6"/>
          <w:szCs w:val="6"/>
        </w:rPr>
      </w:pPr>
    </w:p>
    <w:p w14:paraId="7C032B18" w14:textId="77777777" w:rsidR="003238CB" w:rsidRPr="00C437C7" w:rsidRDefault="003238CB" w:rsidP="003238CB">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w:t>
      </w:r>
    </w:p>
    <w:p w14:paraId="20992CFA" w14:textId="77777777" w:rsidR="003238CB" w:rsidRPr="005F430B" w:rsidRDefault="003238CB" w:rsidP="003238CB">
      <w:pPr>
        <w:spacing w:after="0"/>
        <w:ind w:right="-330"/>
        <w:rPr>
          <w:sz w:val="6"/>
          <w:szCs w:val="6"/>
        </w:rPr>
      </w:pPr>
    </w:p>
    <w:p w14:paraId="2F5F43D2" w14:textId="77777777" w:rsidR="003238CB" w:rsidRPr="00CF3051" w:rsidRDefault="003238CB" w:rsidP="003238CB">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74B99053" w14:textId="77777777" w:rsidR="003238CB" w:rsidRPr="005F430B" w:rsidRDefault="003238CB" w:rsidP="003238CB">
      <w:pPr>
        <w:spacing w:after="0"/>
        <w:ind w:right="-330"/>
        <w:rPr>
          <w:sz w:val="6"/>
          <w:szCs w:val="6"/>
        </w:rPr>
      </w:pPr>
    </w:p>
    <w:p w14:paraId="0DE2B378" w14:textId="77777777" w:rsidR="003238CB" w:rsidRPr="00CF3051" w:rsidRDefault="003238CB" w:rsidP="003238CB">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4D0BCB0D" w14:textId="77777777" w:rsidR="003238CB" w:rsidRPr="005F430B" w:rsidRDefault="003238CB" w:rsidP="003238CB">
      <w:pPr>
        <w:spacing w:after="0"/>
        <w:ind w:right="-330"/>
        <w:rPr>
          <w:sz w:val="6"/>
          <w:szCs w:val="6"/>
        </w:rPr>
      </w:pPr>
    </w:p>
    <w:p w14:paraId="58797E00" w14:textId="77777777" w:rsidR="003238CB" w:rsidRPr="00CF3051" w:rsidRDefault="003238CB" w:rsidP="003238CB">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47E39C64" w14:textId="77777777" w:rsidR="003238CB" w:rsidRPr="005F430B" w:rsidRDefault="003238CB" w:rsidP="003238CB">
      <w:pPr>
        <w:spacing w:after="0"/>
        <w:ind w:right="-330"/>
        <w:rPr>
          <w:sz w:val="12"/>
          <w:szCs w:val="12"/>
        </w:rPr>
      </w:pPr>
    </w:p>
    <w:p w14:paraId="01F392BB" w14:textId="77777777" w:rsidR="003238CB" w:rsidRPr="005F430B" w:rsidRDefault="003238CB" w:rsidP="003238CB">
      <w:pPr>
        <w:spacing w:after="0"/>
        <w:ind w:right="-330"/>
        <w:rPr>
          <w:sz w:val="6"/>
          <w:szCs w:val="6"/>
        </w:rPr>
      </w:pPr>
    </w:p>
    <w:p w14:paraId="403E0C64" w14:textId="4CFDE979" w:rsidR="003238CB" w:rsidRPr="003238CB" w:rsidRDefault="003238CB" w:rsidP="003238CB">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4B3C163B" w14:textId="77777777" w:rsidR="003238CB" w:rsidRDefault="003238CB" w:rsidP="003238CB">
      <w:pPr>
        <w:spacing w:after="0"/>
        <w:ind w:right="-330"/>
        <w:rPr>
          <w:b/>
          <w:sz w:val="24"/>
          <w:szCs w:val="24"/>
          <w:u w:val="single"/>
        </w:rPr>
      </w:pPr>
    </w:p>
    <w:p w14:paraId="005A4F16" w14:textId="77777777" w:rsidR="003238CB" w:rsidRDefault="003238CB" w:rsidP="003238CB">
      <w:pPr>
        <w:spacing w:after="0"/>
        <w:ind w:right="-330"/>
        <w:rPr>
          <w:b/>
          <w:sz w:val="24"/>
          <w:szCs w:val="24"/>
          <w:u w:val="single"/>
        </w:rPr>
      </w:pPr>
      <w:r>
        <w:rPr>
          <w:b/>
          <w:sz w:val="24"/>
          <w:szCs w:val="24"/>
          <w:u w:val="single"/>
        </w:rPr>
        <w:t xml:space="preserve">Week 3: </w:t>
      </w:r>
    </w:p>
    <w:p w14:paraId="43F2B254" w14:textId="77777777" w:rsidR="003238CB" w:rsidRPr="00CF3051" w:rsidRDefault="003238CB" w:rsidP="003238CB">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50B02585" w14:textId="77777777" w:rsidR="003238CB" w:rsidRPr="005F430B" w:rsidRDefault="003238CB" w:rsidP="003238CB">
      <w:pPr>
        <w:spacing w:after="0"/>
        <w:ind w:right="-330"/>
        <w:rPr>
          <w:sz w:val="6"/>
          <w:szCs w:val="6"/>
        </w:rPr>
      </w:pPr>
    </w:p>
    <w:p w14:paraId="109C3377" w14:textId="77777777" w:rsidR="003238CB" w:rsidRPr="00CF3051" w:rsidRDefault="003238CB" w:rsidP="003238CB">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536F0F08" w14:textId="77777777" w:rsidR="003238CB" w:rsidRPr="005F430B" w:rsidRDefault="003238CB" w:rsidP="003238CB">
      <w:pPr>
        <w:spacing w:after="0"/>
        <w:ind w:right="-330"/>
        <w:rPr>
          <w:sz w:val="6"/>
          <w:szCs w:val="6"/>
        </w:rPr>
      </w:pPr>
    </w:p>
    <w:p w14:paraId="66A08596" w14:textId="77777777" w:rsidR="003238CB" w:rsidRPr="00C437C7" w:rsidRDefault="003238CB" w:rsidP="003238CB">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w:t>
      </w:r>
    </w:p>
    <w:p w14:paraId="3731C9F9" w14:textId="77777777" w:rsidR="003238CB" w:rsidRPr="005F430B" w:rsidRDefault="003238CB" w:rsidP="003238CB">
      <w:pPr>
        <w:spacing w:after="0"/>
        <w:ind w:right="-330"/>
        <w:rPr>
          <w:sz w:val="6"/>
          <w:szCs w:val="6"/>
        </w:rPr>
      </w:pPr>
    </w:p>
    <w:p w14:paraId="0C1E2050" w14:textId="77777777" w:rsidR="003238CB" w:rsidRPr="00CF3051" w:rsidRDefault="003238CB" w:rsidP="003238CB">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7ACA6225" w14:textId="77777777" w:rsidR="003238CB" w:rsidRPr="005F430B" w:rsidRDefault="003238CB" w:rsidP="003238CB">
      <w:pPr>
        <w:spacing w:after="0"/>
        <w:ind w:right="-330"/>
        <w:rPr>
          <w:sz w:val="6"/>
          <w:szCs w:val="6"/>
        </w:rPr>
      </w:pPr>
    </w:p>
    <w:p w14:paraId="4124116A" w14:textId="77777777" w:rsidR="003238CB" w:rsidRPr="00CF3051" w:rsidRDefault="003238CB" w:rsidP="003238CB">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1FBCDF9C" w14:textId="77777777" w:rsidR="003238CB" w:rsidRPr="005F430B" w:rsidRDefault="003238CB" w:rsidP="003238CB">
      <w:pPr>
        <w:spacing w:after="0"/>
        <w:ind w:right="-330"/>
        <w:rPr>
          <w:sz w:val="6"/>
          <w:szCs w:val="6"/>
        </w:rPr>
      </w:pPr>
    </w:p>
    <w:p w14:paraId="2BDB1DD1" w14:textId="77777777" w:rsidR="003238CB" w:rsidRPr="00CF3051" w:rsidRDefault="003238CB" w:rsidP="003238CB">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1013B2F8" w14:textId="77777777" w:rsidR="003238CB" w:rsidRPr="005F430B" w:rsidRDefault="003238CB" w:rsidP="003238CB">
      <w:pPr>
        <w:spacing w:after="0"/>
        <w:ind w:right="-330"/>
        <w:rPr>
          <w:sz w:val="12"/>
          <w:szCs w:val="12"/>
        </w:rPr>
      </w:pPr>
    </w:p>
    <w:p w14:paraId="5EC597FA" w14:textId="77777777" w:rsidR="003238CB" w:rsidRPr="005F430B" w:rsidRDefault="003238CB" w:rsidP="003238CB">
      <w:pPr>
        <w:spacing w:after="0"/>
        <w:ind w:right="-330"/>
        <w:rPr>
          <w:sz w:val="6"/>
          <w:szCs w:val="6"/>
        </w:rPr>
      </w:pPr>
    </w:p>
    <w:p w14:paraId="5D644163" w14:textId="77777777" w:rsidR="003238CB" w:rsidRPr="003238CB" w:rsidRDefault="003238CB" w:rsidP="003238CB">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bookmarkEnd w:id="1"/>
    </w:p>
    <w:p w14:paraId="36567C7F" w14:textId="77777777" w:rsidR="003238CB" w:rsidRDefault="003238CB" w:rsidP="003238CB">
      <w:pPr>
        <w:spacing w:after="0"/>
        <w:ind w:right="-330"/>
        <w:rPr>
          <w:b/>
          <w:sz w:val="24"/>
          <w:szCs w:val="24"/>
          <w:u w:val="single"/>
        </w:rPr>
      </w:pPr>
    </w:p>
    <w:p w14:paraId="395B3916" w14:textId="77777777" w:rsidR="003238CB" w:rsidRDefault="003238CB" w:rsidP="003238CB">
      <w:pPr>
        <w:spacing w:after="0"/>
        <w:ind w:right="-330"/>
        <w:rPr>
          <w:b/>
          <w:sz w:val="24"/>
          <w:szCs w:val="24"/>
          <w:u w:val="single"/>
        </w:rPr>
      </w:pPr>
    </w:p>
    <w:p w14:paraId="16EE7169" w14:textId="15F2E2A1" w:rsidR="000E42A1" w:rsidRPr="00F55FD6" w:rsidRDefault="000E42A1" w:rsidP="000E42A1">
      <w:pPr>
        <w:rPr>
          <w:b/>
          <w:bCs/>
          <w:sz w:val="24"/>
          <w:szCs w:val="24"/>
        </w:rPr>
      </w:pPr>
      <w:r>
        <w:rPr>
          <w:b/>
          <w:bCs/>
          <w:sz w:val="32"/>
          <w:szCs w:val="24"/>
        </w:rPr>
        <w:t>Exercise</w:t>
      </w:r>
      <w:r w:rsidR="00092D63">
        <w:rPr>
          <w:b/>
          <w:bCs/>
          <w:sz w:val="32"/>
          <w:szCs w:val="24"/>
        </w:rPr>
        <w:t>, Hobbies and Interests</w:t>
      </w:r>
    </w:p>
    <w:p w14:paraId="5481884F" w14:textId="77777777" w:rsidR="000E42A1" w:rsidRPr="00385BE8" w:rsidRDefault="000E42A1" w:rsidP="000E42A1">
      <w:pPr>
        <w:spacing w:after="0"/>
        <w:ind w:right="-1"/>
        <w:rPr>
          <w:sz w:val="24"/>
          <w:szCs w:val="24"/>
        </w:rPr>
      </w:pPr>
      <w:r w:rsidRPr="00385BE8">
        <w:rPr>
          <w:noProof/>
          <w:sz w:val="24"/>
          <w:szCs w:val="24"/>
        </w:rPr>
        <mc:AlternateContent>
          <mc:Choice Requires="wps">
            <w:drawing>
              <wp:anchor distT="0" distB="0" distL="114300" distR="114300" simplePos="0" relativeHeight="251703296" behindDoc="0" locked="0" layoutInCell="1" allowOverlap="1" wp14:anchorId="4A81FD7F" wp14:editId="05DE852E">
                <wp:simplePos x="0" y="0"/>
                <wp:positionH relativeFrom="column">
                  <wp:posOffset>-62230</wp:posOffset>
                </wp:positionH>
                <wp:positionV relativeFrom="paragraph">
                  <wp:posOffset>124459</wp:posOffset>
                </wp:positionV>
                <wp:extent cx="6131858" cy="8143875"/>
                <wp:effectExtent l="0" t="0" r="21590" b="28575"/>
                <wp:wrapNone/>
                <wp:docPr id="24" name="Rectangle: Rounded Corners 24"/>
                <wp:cNvGraphicFramePr/>
                <a:graphic xmlns:a="http://schemas.openxmlformats.org/drawingml/2006/main">
                  <a:graphicData uri="http://schemas.microsoft.com/office/word/2010/wordprocessingShape">
                    <wps:wsp>
                      <wps:cNvSpPr/>
                      <wps:spPr>
                        <a:xfrm>
                          <a:off x="0" y="0"/>
                          <a:ext cx="6131858" cy="8143875"/>
                        </a:xfrm>
                        <a:prstGeom prst="roundRect">
                          <a:avLst>
                            <a:gd name="adj" fmla="val 8128"/>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A279A1" id="Rectangle: Rounded Corners 24" o:spid="_x0000_s1026" style="position:absolute;margin-left:-4.9pt;margin-top:9.8pt;width:482.8pt;height:64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" filled="f" strokecolor="#2f528f" strokeweight="1pt">
                <v:stroke joinstyle="miter"/>
              </v:roundrect>
            </w:pict>
          </mc:Fallback>
        </mc:AlternateContent>
      </w:r>
    </w:p>
    <w:p w14:paraId="08571D43" w14:textId="77777777" w:rsidR="000E42A1" w:rsidRDefault="000E42A1" w:rsidP="000E42A1">
      <w:pPr>
        <w:spacing w:after="0"/>
        <w:ind w:right="-330"/>
        <w:rPr>
          <w:b/>
          <w:sz w:val="24"/>
          <w:szCs w:val="24"/>
          <w:u w:val="single"/>
        </w:rPr>
      </w:pPr>
    </w:p>
    <w:p w14:paraId="651ACB64" w14:textId="062004E0" w:rsidR="00241B6A" w:rsidRDefault="000E42A1" w:rsidP="005A34AE">
      <w:pPr>
        <w:spacing w:after="0"/>
        <w:ind w:right="-330"/>
        <w:rPr>
          <w:b/>
          <w:sz w:val="24"/>
          <w:szCs w:val="24"/>
          <w:u w:val="single"/>
        </w:rPr>
      </w:pPr>
      <w:r w:rsidRPr="00D11A0B">
        <w:rPr>
          <w:b/>
          <w:sz w:val="24"/>
          <w:szCs w:val="24"/>
          <w:u w:val="single"/>
        </w:rPr>
        <w:t>Advice</w:t>
      </w:r>
      <w:r>
        <w:rPr>
          <w:b/>
          <w:sz w:val="24"/>
          <w:szCs w:val="24"/>
          <w:u w:val="single"/>
        </w:rPr>
        <w:t xml:space="preserve"> and support</w:t>
      </w:r>
    </w:p>
    <w:p w14:paraId="1567BEEC" w14:textId="77777777" w:rsidR="00334F76" w:rsidRDefault="00334F76" w:rsidP="005A34AE">
      <w:pPr>
        <w:spacing w:after="0"/>
        <w:ind w:right="-330"/>
        <w:rPr>
          <w:b/>
          <w:sz w:val="24"/>
          <w:szCs w:val="24"/>
          <w:u w:val="single"/>
        </w:rPr>
      </w:pPr>
    </w:p>
    <w:p w14:paraId="675ACA1D" w14:textId="293234CA" w:rsidR="005A34AE" w:rsidRDefault="00B02CF2" w:rsidP="005A34AE">
      <w:pPr>
        <w:spacing w:after="0"/>
        <w:ind w:right="-330"/>
        <w:rPr>
          <w:b/>
          <w:sz w:val="24"/>
          <w:szCs w:val="24"/>
          <w:u w:val="single"/>
        </w:rPr>
      </w:pPr>
      <w:hyperlink r:id="rId12" w:history="1">
        <w:r w:rsidR="00334F76" w:rsidRPr="0070712B">
          <w:rPr>
            <w:rStyle w:val="Hyperlink"/>
            <w:b/>
            <w:sz w:val="24"/>
            <w:szCs w:val="24"/>
          </w:rPr>
          <w:t>https://www.mind.org.uk/information-support/tips-for-everyday-living/physical-activity-and-your-mental-health/choosing-an-activity/</w:t>
        </w:r>
      </w:hyperlink>
    </w:p>
    <w:p w14:paraId="38042061" w14:textId="77777777" w:rsidR="00334F76" w:rsidRPr="005A34AE" w:rsidRDefault="00334F76" w:rsidP="005A34AE">
      <w:pPr>
        <w:spacing w:after="0"/>
        <w:ind w:right="-330"/>
        <w:rPr>
          <w:b/>
          <w:sz w:val="24"/>
          <w:szCs w:val="24"/>
          <w:u w:val="single"/>
        </w:rPr>
      </w:pPr>
    </w:p>
    <w:p w14:paraId="2CAFFD0A" w14:textId="77777777" w:rsidR="005A34AE" w:rsidRPr="005A34AE" w:rsidRDefault="005A34AE" w:rsidP="005A34AE">
      <w:pPr>
        <w:spacing w:after="0"/>
        <w:ind w:right="-330"/>
        <w:rPr>
          <w:b/>
          <w:bCs/>
          <w:sz w:val="24"/>
          <w:szCs w:val="24"/>
        </w:rPr>
      </w:pPr>
      <w:r w:rsidRPr="005A34AE">
        <w:rPr>
          <w:b/>
          <w:bCs/>
          <w:sz w:val="24"/>
          <w:szCs w:val="24"/>
        </w:rPr>
        <w:t>The benefits of moving more</w:t>
      </w:r>
    </w:p>
    <w:p w14:paraId="54C48D2F" w14:textId="735FD954" w:rsidR="005A34AE" w:rsidRPr="005A34AE" w:rsidRDefault="00E25CF6" w:rsidP="005A34AE">
      <w:pPr>
        <w:spacing w:after="0"/>
        <w:ind w:right="-330"/>
        <w:rPr>
          <w:sz w:val="24"/>
          <w:szCs w:val="24"/>
        </w:rPr>
      </w:pPr>
      <w:r>
        <w:rPr>
          <w:noProof/>
          <w:sz w:val="24"/>
          <w:szCs w:val="24"/>
        </w:rPr>
        <w:drawing>
          <wp:anchor distT="0" distB="0" distL="114300" distR="114300" simplePos="0" relativeHeight="251727872" behindDoc="0" locked="0" layoutInCell="1" allowOverlap="1" wp14:anchorId="46FD722E" wp14:editId="0006EC73">
            <wp:simplePos x="0" y="0"/>
            <wp:positionH relativeFrom="column">
              <wp:posOffset>80645</wp:posOffset>
            </wp:positionH>
            <wp:positionV relativeFrom="paragraph">
              <wp:posOffset>949325</wp:posOffset>
            </wp:positionV>
            <wp:extent cx="3057525" cy="203835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7525" cy="2038350"/>
                    </a:xfrm>
                    <a:prstGeom prst="rect">
                      <a:avLst/>
                    </a:prstGeom>
                    <a:noFill/>
                  </pic:spPr>
                </pic:pic>
              </a:graphicData>
            </a:graphic>
          </wp:anchor>
        </w:drawing>
      </w:r>
      <w:r w:rsidR="005A34AE" w:rsidRPr="005A34AE">
        <w:rPr>
          <w:sz w:val="24"/>
          <w:szCs w:val="24"/>
        </w:rPr>
        <w:t>Being active isn't just about feeling stronger, fitter, more energetic and sleeping better. It's also about having fun!</w:t>
      </w:r>
      <w:r w:rsidR="005A34AE">
        <w:rPr>
          <w:sz w:val="24"/>
          <w:szCs w:val="24"/>
        </w:rPr>
        <w:t xml:space="preserve">  You</w:t>
      </w:r>
      <w:r w:rsidR="005A34AE" w:rsidRPr="005A34AE">
        <w:rPr>
          <w:sz w:val="24"/>
          <w:szCs w:val="24"/>
        </w:rPr>
        <w:t xml:space="preserve"> need to be active for at least 60 minutes a day, with 30 minutes of this outside of school. This should include 3 sessions a week of activity that strengthens muscles and bones, so mix it up!</w:t>
      </w:r>
    </w:p>
    <w:p w14:paraId="6289E907" w14:textId="580F60AE" w:rsidR="005A34AE" w:rsidRDefault="005A34AE" w:rsidP="005A34AE">
      <w:pPr>
        <w:spacing w:after="0"/>
        <w:ind w:right="-330"/>
        <w:rPr>
          <w:sz w:val="24"/>
          <w:szCs w:val="24"/>
        </w:rPr>
      </w:pPr>
    </w:p>
    <w:p w14:paraId="34E21C02" w14:textId="77777777" w:rsidR="00E25CF6" w:rsidRDefault="00E25CF6" w:rsidP="005A34AE">
      <w:pPr>
        <w:spacing w:after="0"/>
        <w:ind w:right="-330"/>
        <w:rPr>
          <w:sz w:val="24"/>
          <w:szCs w:val="24"/>
        </w:rPr>
      </w:pPr>
    </w:p>
    <w:p w14:paraId="19F9953C" w14:textId="10CD73DA" w:rsidR="00E25CF6" w:rsidRDefault="005A34AE" w:rsidP="005A34AE">
      <w:pPr>
        <w:spacing w:after="0"/>
        <w:ind w:right="-330"/>
        <w:rPr>
          <w:sz w:val="24"/>
          <w:szCs w:val="24"/>
        </w:rPr>
      </w:pPr>
      <w:r w:rsidRPr="005A34AE">
        <w:rPr>
          <w:sz w:val="24"/>
          <w:szCs w:val="24"/>
        </w:rPr>
        <w:t>And it's not just physically that</w:t>
      </w:r>
      <w:r>
        <w:rPr>
          <w:sz w:val="24"/>
          <w:szCs w:val="24"/>
        </w:rPr>
        <w:t xml:space="preserve"> you’ll</w:t>
      </w:r>
      <w:r w:rsidRPr="005A34AE">
        <w:rPr>
          <w:sz w:val="24"/>
          <w:szCs w:val="24"/>
        </w:rPr>
        <w:t xml:space="preserve"> benefit</w:t>
      </w:r>
    </w:p>
    <w:p w14:paraId="136925B5" w14:textId="24A99D05" w:rsidR="005A34AE" w:rsidRPr="005A34AE" w:rsidRDefault="005A34AE" w:rsidP="005A34AE">
      <w:pPr>
        <w:spacing w:after="0"/>
        <w:ind w:right="-330"/>
        <w:rPr>
          <w:sz w:val="24"/>
          <w:szCs w:val="24"/>
        </w:rPr>
      </w:pPr>
      <w:r w:rsidRPr="005A34AE">
        <w:rPr>
          <w:sz w:val="24"/>
          <w:szCs w:val="24"/>
        </w:rPr>
        <w:t xml:space="preserve"> – being active also helps with mental health.</w:t>
      </w:r>
    </w:p>
    <w:p w14:paraId="6B9C67A9" w14:textId="77777777" w:rsidR="00E25CF6" w:rsidRDefault="005A34AE" w:rsidP="005A34AE">
      <w:pPr>
        <w:spacing w:after="0"/>
        <w:ind w:right="-330"/>
        <w:rPr>
          <w:sz w:val="24"/>
          <w:szCs w:val="24"/>
        </w:rPr>
      </w:pPr>
      <w:r w:rsidRPr="005A34AE">
        <w:rPr>
          <w:sz w:val="24"/>
          <w:szCs w:val="24"/>
        </w:rPr>
        <w:t xml:space="preserve">Evidence shows that children and young </w:t>
      </w:r>
    </w:p>
    <w:p w14:paraId="21E37155" w14:textId="77777777" w:rsidR="00E25CF6" w:rsidRDefault="005A34AE" w:rsidP="005A34AE">
      <w:pPr>
        <w:spacing w:after="0"/>
        <w:ind w:right="-330"/>
        <w:rPr>
          <w:sz w:val="24"/>
          <w:szCs w:val="24"/>
        </w:rPr>
      </w:pPr>
      <w:r w:rsidRPr="005A34AE">
        <w:rPr>
          <w:sz w:val="24"/>
          <w:szCs w:val="24"/>
        </w:rPr>
        <w:t xml:space="preserve">people who are more active have more confidence, higher self-esteem, less anxiety </w:t>
      </w:r>
    </w:p>
    <w:p w14:paraId="43D85E3B" w14:textId="38C24B3F" w:rsidR="005A34AE" w:rsidRDefault="005A34AE" w:rsidP="005A34AE">
      <w:pPr>
        <w:spacing w:after="0"/>
        <w:ind w:right="-330"/>
        <w:rPr>
          <w:sz w:val="24"/>
          <w:szCs w:val="24"/>
        </w:rPr>
      </w:pPr>
      <w:r w:rsidRPr="005A34AE">
        <w:rPr>
          <w:sz w:val="24"/>
          <w:szCs w:val="24"/>
        </w:rPr>
        <w:t>and stress, and better social skills – attributes that can</w:t>
      </w:r>
      <w:r w:rsidR="00E25CF6">
        <w:rPr>
          <w:sz w:val="24"/>
          <w:szCs w:val="24"/>
        </w:rPr>
        <w:t xml:space="preserve"> </w:t>
      </w:r>
      <w:r w:rsidRPr="005A34AE">
        <w:rPr>
          <w:sz w:val="24"/>
          <w:szCs w:val="24"/>
        </w:rPr>
        <w:t>help them deal with the challenges they face in daily life.</w:t>
      </w:r>
    </w:p>
    <w:p w14:paraId="7B7134F6" w14:textId="7EB5C400" w:rsidR="00E25CF6" w:rsidRDefault="00E25CF6" w:rsidP="005A34AE">
      <w:pPr>
        <w:spacing w:after="0"/>
        <w:ind w:right="-330"/>
        <w:rPr>
          <w:sz w:val="24"/>
          <w:szCs w:val="24"/>
        </w:rPr>
      </w:pPr>
    </w:p>
    <w:p w14:paraId="2F146733" w14:textId="1E0CFD58" w:rsidR="00E25CF6" w:rsidRPr="005A34AE" w:rsidRDefault="00E25CF6" w:rsidP="005A34AE">
      <w:pPr>
        <w:spacing w:after="0"/>
        <w:ind w:right="-330"/>
        <w:rPr>
          <w:sz w:val="24"/>
          <w:szCs w:val="24"/>
        </w:rPr>
      </w:pPr>
    </w:p>
    <w:p w14:paraId="1FA4BFC0" w14:textId="1A81BC87" w:rsidR="00E25CF6" w:rsidRDefault="00E25CF6" w:rsidP="00E25CF6">
      <w:pPr>
        <w:spacing w:after="0"/>
        <w:ind w:right="-330"/>
        <w:rPr>
          <w:sz w:val="24"/>
          <w:szCs w:val="24"/>
        </w:rPr>
      </w:pPr>
      <w:r w:rsidRPr="00E25CF6">
        <w:rPr>
          <w:sz w:val="24"/>
          <w:szCs w:val="24"/>
        </w:rPr>
        <w:t>Hobbies</w:t>
      </w:r>
      <w:r>
        <w:rPr>
          <w:sz w:val="24"/>
          <w:szCs w:val="24"/>
        </w:rPr>
        <w:t xml:space="preserve"> and interests</w:t>
      </w:r>
      <w:r w:rsidRPr="00E25CF6">
        <w:rPr>
          <w:sz w:val="24"/>
          <w:szCs w:val="24"/>
        </w:rPr>
        <w:t xml:space="preserve"> give </w:t>
      </w:r>
      <w:r>
        <w:rPr>
          <w:sz w:val="24"/>
          <w:szCs w:val="24"/>
        </w:rPr>
        <w:t>you</w:t>
      </w:r>
      <w:r w:rsidRPr="00E25CF6">
        <w:rPr>
          <w:sz w:val="24"/>
          <w:szCs w:val="24"/>
        </w:rPr>
        <w:t xml:space="preserve"> a chance to meet new people, discover new passions, </w:t>
      </w:r>
    </w:p>
    <w:p w14:paraId="1E538DE5" w14:textId="1E90BD86" w:rsidR="00E25CF6" w:rsidRDefault="00E25CF6" w:rsidP="00E25CF6">
      <w:pPr>
        <w:spacing w:after="0"/>
        <w:ind w:right="-330"/>
        <w:rPr>
          <w:sz w:val="24"/>
          <w:szCs w:val="24"/>
        </w:rPr>
      </w:pPr>
      <w:r w:rsidRPr="00E25CF6">
        <w:rPr>
          <w:sz w:val="24"/>
          <w:szCs w:val="24"/>
        </w:rPr>
        <w:t xml:space="preserve">develop skills outside of school, and do something </w:t>
      </w:r>
      <w:r>
        <w:rPr>
          <w:sz w:val="24"/>
          <w:szCs w:val="24"/>
        </w:rPr>
        <w:t xml:space="preserve">everyone </w:t>
      </w:r>
      <w:r w:rsidRPr="00E25CF6">
        <w:rPr>
          <w:sz w:val="24"/>
          <w:szCs w:val="24"/>
        </w:rPr>
        <w:t xml:space="preserve">should do: have fun. </w:t>
      </w:r>
    </w:p>
    <w:p w14:paraId="2D63DA70" w14:textId="77777777" w:rsidR="00332026" w:rsidRDefault="00332026" w:rsidP="00E25CF6">
      <w:pPr>
        <w:spacing w:after="0"/>
        <w:ind w:right="-330"/>
        <w:rPr>
          <w:sz w:val="24"/>
          <w:szCs w:val="24"/>
        </w:rPr>
      </w:pPr>
    </w:p>
    <w:p w14:paraId="53EEA31A" w14:textId="311FD60F" w:rsidR="00332026" w:rsidRDefault="00E25CF6" w:rsidP="00E25CF6">
      <w:pPr>
        <w:spacing w:after="0"/>
        <w:ind w:right="-330"/>
        <w:rPr>
          <w:sz w:val="24"/>
          <w:szCs w:val="24"/>
        </w:rPr>
      </w:pPr>
      <w:r>
        <w:rPr>
          <w:noProof/>
          <w:sz w:val="24"/>
          <w:szCs w:val="24"/>
        </w:rPr>
        <w:drawing>
          <wp:anchor distT="0" distB="0" distL="114300" distR="114300" simplePos="0" relativeHeight="251728896" behindDoc="1" locked="0" layoutInCell="1" allowOverlap="1" wp14:anchorId="6F691445" wp14:editId="32230B3F">
            <wp:simplePos x="0" y="0"/>
            <wp:positionH relativeFrom="margin">
              <wp:align>left</wp:align>
            </wp:positionH>
            <wp:positionV relativeFrom="paragraph">
              <wp:posOffset>12065</wp:posOffset>
            </wp:positionV>
            <wp:extent cx="2343150" cy="1760710"/>
            <wp:effectExtent l="0" t="0" r="0" b="0"/>
            <wp:wrapTight wrapText="bothSides">
              <wp:wrapPolygon edited="0">
                <wp:start x="0" y="0"/>
                <wp:lineTo x="0" y="21273"/>
                <wp:lineTo x="21424" y="21273"/>
                <wp:lineTo x="2142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3150" cy="1760710"/>
                    </a:xfrm>
                    <a:prstGeom prst="rect">
                      <a:avLst/>
                    </a:prstGeom>
                    <a:noFill/>
                  </pic:spPr>
                </pic:pic>
              </a:graphicData>
            </a:graphic>
          </wp:anchor>
        </w:drawing>
      </w:r>
      <w:r w:rsidRPr="00E25CF6">
        <w:rPr>
          <w:sz w:val="24"/>
          <w:szCs w:val="24"/>
        </w:rPr>
        <w:t>Two of the most important things that happen during the teen years are</w:t>
      </w:r>
      <w:r w:rsidRPr="00E25CF6">
        <w:rPr>
          <w:i/>
          <w:iCs/>
          <w:sz w:val="24"/>
          <w:szCs w:val="24"/>
        </w:rPr>
        <w:t> identity formation </w:t>
      </w:r>
      <w:r w:rsidRPr="00E25CF6">
        <w:rPr>
          <w:sz w:val="24"/>
          <w:szCs w:val="24"/>
        </w:rPr>
        <w:t>and </w:t>
      </w:r>
      <w:r w:rsidRPr="00E25CF6">
        <w:rPr>
          <w:i/>
          <w:iCs/>
          <w:sz w:val="24"/>
          <w:szCs w:val="24"/>
        </w:rPr>
        <w:t>differentiation</w:t>
      </w:r>
      <w:r w:rsidRPr="00E25CF6">
        <w:rPr>
          <w:sz w:val="24"/>
          <w:szCs w:val="24"/>
        </w:rPr>
        <w:t xml:space="preserve">. </w:t>
      </w:r>
    </w:p>
    <w:p w14:paraId="20B1A3DF" w14:textId="77777777" w:rsidR="00332026" w:rsidRDefault="00E25CF6" w:rsidP="00E25CF6">
      <w:pPr>
        <w:spacing w:after="0"/>
        <w:ind w:right="-330"/>
        <w:rPr>
          <w:sz w:val="24"/>
          <w:szCs w:val="24"/>
        </w:rPr>
      </w:pPr>
      <w:r w:rsidRPr="00E25CF6">
        <w:rPr>
          <w:sz w:val="24"/>
          <w:szCs w:val="24"/>
        </w:rPr>
        <w:t xml:space="preserve">Identity formation is exactly what it sounds like: it’s the process of becoming an individual with an entire set of personal wants, needs, skills, and preferences. Differentiation is part of identity formation, but – and this </w:t>
      </w:r>
    </w:p>
    <w:p w14:paraId="43CDAF6F" w14:textId="77777777" w:rsidR="00332026" w:rsidRDefault="00E25CF6" w:rsidP="00E25CF6">
      <w:pPr>
        <w:spacing w:after="0"/>
        <w:ind w:right="-330"/>
        <w:rPr>
          <w:sz w:val="24"/>
          <w:szCs w:val="24"/>
        </w:rPr>
      </w:pPr>
      <w:r w:rsidRPr="00E25CF6">
        <w:rPr>
          <w:sz w:val="24"/>
          <w:szCs w:val="24"/>
        </w:rPr>
        <w:t xml:space="preserve">is crucial – differentiation is special. It’s the formation of </w:t>
      </w:r>
    </w:p>
    <w:p w14:paraId="7A2DCF18" w14:textId="77777777" w:rsidR="00332026" w:rsidRDefault="00E25CF6" w:rsidP="00E25CF6">
      <w:pPr>
        <w:spacing w:after="0"/>
        <w:ind w:right="-330"/>
        <w:rPr>
          <w:sz w:val="24"/>
          <w:szCs w:val="24"/>
        </w:rPr>
      </w:pPr>
      <w:r w:rsidRPr="00E25CF6">
        <w:rPr>
          <w:sz w:val="24"/>
          <w:szCs w:val="24"/>
        </w:rPr>
        <w:t>an identity outside and apart from parents and family.</w:t>
      </w:r>
      <w:r>
        <w:rPr>
          <w:sz w:val="24"/>
          <w:szCs w:val="24"/>
        </w:rPr>
        <w:t xml:space="preserve">  </w:t>
      </w:r>
    </w:p>
    <w:p w14:paraId="4503607E" w14:textId="48AB232E" w:rsidR="00E25CF6" w:rsidRDefault="00E25CF6" w:rsidP="00E25CF6">
      <w:pPr>
        <w:spacing w:after="0"/>
        <w:ind w:right="-330"/>
        <w:rPr>
          <w:sz w:val="24"/>
          <w:szCs w:val="24"/>
        </w:rPr>
      </w:pPr>
      <w:r w:rsidRPr="00E25CF6">
        <w:rPr>
          <w:sz w:val="24"/>
          <w:szCs w:val="24"/>
        </w:rPr>
        <w:t xml:space="preserve">That’s where hobbies </w:t>
      </w:r>
      <w:r>
        <w:rPr>
          <w:sz w:val="24"/>
          <w:szCs w:val="24"/>
        </w:rPr>
        <w:t xml:space="preserve">and interests </w:t>
      </w:r>
      <w:r w:rsidRPr="00E25CF6">
        <w:rPr>
          <w:sz w:val="24"/>
          <w:szCs w:val="24"/>
        </w:rPr>
        <w:t>come in</w:t>
      </w:r>
      <w:r>
        <w:rPr>
          <w:sz w:val="24"/>
          <w:szCs w:val="24"/>
        </w:rPr>
        <w:t>.</w:t>
      </w:r>
    </w:p>
    <w:p w14:paraId="68718848" w14:textId="77777777" w:rsidR="00334F76" w:rsidRPr="00E25CF6" w:rsidRDefault="00334F76" w:rsidP="00E25CF6">
      <w:pPr>
        <w:spacing w:after="0"/>
        <w:ind w:right="-330"/>
        <w:rPr>
          <w:sz w:val="24"/>
          <w:szCs w:val="24"/>
        </w:rPr>
      </w:pPr>
    </w:p>
    <w:p w14:paraId="3B29F1AC" w14:textId="77777777" w:rsidR="00332026" w:rsidRDefault="00332026" w:rsidP="000E42A1">
      <w:pPr>
        <w:spacing w:after="0"/>
        <w:ind w:right="-330"/>
        <w:rPr>
          <w:sz w:val="24"/>
          <w:szCs w:val="24"/>
        </w:rPr>
      </w:pPr>
      <w:r>
        <w:rPr>
          <w:sz w:val="24"/>
          <w:szCs w:val="24"/>
        </w:rPr>
        <w:t xml:space="preserve">Have you had a look at the wide range of activities and clubs that run at our school?  Have you let </w:t>
      </w:r>
    </w:p>
    <w:p w14:paraId="21D45A29" w14:textId="3572227B" w:rsidR="00332026" w:rsidRDefault="00332026" w:rsidP="000E42A1">
      <w:pPr>
        <w:spacing w:after="0"/>
        <w:ind w:right="-330"/>
        <w:rPr>
          <w:sz w:val="24"/>
          <w:szCs w:val="24"/>
        </w:rPr>
      </w:pPr>
      <w:r>
        <w:rPr>
          <w:sz w:val="24"/>
          <w:szCs w:val="24"/>
        </w:rPr>
        <w:t>an activity or hobby drift that you could pick up again?  Do you have a friend who could introduce you to a new sport, hobby or interest?</w:t>
      </w:r>
    </w:p>
    <w:p w14:paraId="74C7080D" w14:textId="128CCC8B" w:rsidR="005A34AE" w:rsidRDefault="005A34AE" w:rsidP="000E42A1">
      <w:pPr>
        <w:spacing w:after="0"/>
        <w:ind w:right="-330"/>
        <w:rPr>
          <w:sz w:val="24"/>
          <w:szCs w:val="24"/>
        </w:rPr>
      </w:pPr>
    </w:p>
    <w:p w14:paraId="3E8FA0AD" w14:textId="2713DED2" w:rsidR="005A34AE" w:rsidRDefault="005A34AE" w:rsidP="000E42A1">
      <w:pPr>
        <w:spacing w:after="0"/>
        <w:ind w:right="-330"/>
        <w:rPr>
          <w:sz w:val="24"/>
          <w:szCs w:val="24"/>
        </w:rPr>
      </w:pPr>
    </w:p>
    <w:p w14:paraId="300FBF6C" w14:textId="272AAC7B" w:rsidR="000E42A1" w:rsidRPr="00C437C7" w:rsidRDefault="000E42A1" w:rsidP="000E42A1">
      <w:pPr>
        <w:spacing w:after="0"/>
        <w:ind w:right="-330"/>
        <w:rPr>
          <w:sz w:val="28"/>
          <w:szCs w:val="24"/>
        </w:rPr>
      </w:pPr>
      <w:r w:rsidRPr="00C437C7">
        <w:rPr>
          <w:sz w:val="28"/>
          <w:szCs w:val="24"/>
        </w:rPr>
        <w:t xml:space="preserve">Reflect on </w:t>
      </w:r>
      <w:r>
        <w:rPr>
          <w:sz w:val="28"/>
          <w:szCs w:val="24"/>
        </w:rPr>
        <w:t>your levels of exercise</w:t>
      </w:r>
      <w:r w:rsidR="00092D63">
        <w:rPr>
          <w:sz w:val="28"/>
          <w:szCs w:val="24"/>
        </w:rPr>
        <w:t xml:space="preserve"> and the time you spend on your hobbies and interests</w:t>
      </w:r>
      <w:r w:rsidRPr="00C437C7">
        <w:rPr>
          <w:sz w:val="28"/>
          <w:szCs w:val="24"/>
        </w:rPr>
        <w:t xml:space="preserve"> and describe them below.</w:t>
      </w:r>
      <w:r>
        <w:rPr>
          <w:sz w:val="28"/>
          <w:szCs w:val="24"/>
        </w:rPr>
        <w:t xml:space="preserve">  Identify where you could make improvements.</w:t>
      </w:r>
    </w:p>
    <w:p w14:paraId="672F530C" w14:textId="77777777" w:rsidR="000E42A1" w:rsidRDefault="000E42A1" w:rsidP="000E42A1">
      <w:pPr>
        <w:spacing w:after="0"/>
        <w:ind w:right="-330"/>
      </w:pPr>
      <w:r w:rsidRPr="00385BE8">
        <w:rPr>
          <w:noProof/>
          <w:sz w:val="24"/>
          <w:szCs w:val="24"/>
        </w:rPr>
        <mc:AlternateContent>
          <mc:Choice Requires="wps">
            <w:drawing>
              <wp:anchor distT="0" distB="0" distL="114300" distR="114300" simplePos="0" relativeHeight="251705344" behindDoc="0" locked="0" layoutInCell="1" allowOverlap="1" wp14:anchorId="6C02CA9E" wp14:editId="42241359">
                <wp:simplePos x="0" y="0"/>
                <wp:positionH relativeFrom="margin">
                  <wp:align>right</wp:align>
                </wp:positionH>
                <wp:positionV relativeFrom="paragraph">
                  <wp:posOffset>200660</wp:posOffset>
                </wp:positionV>
                <wp:extent cx="6131858" cy="3038475"/>
                <wp:effectExtent l="0" t="0" r="21590" b="28575"/>
                <wp:wrapNone/>
                <wp:docPr id="25" name="Rectangle: Rounded Corners 25"/>
                <wp:cNvGraphicFramePr/>
                <a:graphic xmlns:a="http://schemas.openxmlformats.org/drawingml/2006/main">
                  <a:graphicData uri="http://schemas.microsoft.com/office/word/2010/wordprocessingShape">
                    <wps:wsp>
                      <wps:cNvSpPr/>
                      <wps:spPr>
                        <a:xfrm>
                          <a:off x="0" y="0"/>
                          <a:ext cx="6131858" cy="3038475"/>
                        </a:xfrm>
                        <a:prstGeom prst="roundRect">
                          <a:avLst>
                            <a:gd name="adj" fmla="val 8128"/>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B3C1C4" id="Rectangle: Rounded Corners 25" o:spid="_x0000_s1026" style="position:absolute;margin-left:431.6pt;margin-top:15.8pt;width:482.8pt;height:239.25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3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" filled="f" strokecolor="#2f528f" strokeweight="1pt">
                <v:stroke joinstyle="miter"/>
                <w10:wrap anchorx="margin"/>
              </v:roundrect>
            </w:pict>
          </mc:Fallback>
        </mc:AlternateContent>
      </w:r>
    </w:p>
    <w:p w14:paraId="1D91D1C5" w14:textId="77777777" w:rsidR="000E42A1" w:rsidRDefault="000E42A1" w:rsidP="000E42A1">
      <w:pPr>
        <w:spacing w:after="0"/>
        <w:ind w:right="-330"/>
      </w:pPr>
    </w:p>
    <w:p w14:paraId="7E29474F" w14:textId="77777777" w:rsidR="000E42A1" w:rsidRPr="00CF3051" w:rsidRDefault="000E42A1" w:rsidP="000E42A1">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10A18C40" w14:textId="77777777" w:rsidR="000E42A1" w:rsidRPr="005F430B" w:rsidRDefault="000E42A1" w:rsidP="000E42A1">
      <w:pPr>
        <w:spacing w:after="0"/>
        <w:ind w:right="-330"/>
        <w:rPr>
          <w:sz w:val="6"/>
          <w:szCs w:val="6"/>
        </w:rPr>
      </w:pPr>
    </w:p>
    <w:p w14:paraId="208E321E" w14:textId="77777777" w:rsidR="000E42A1" w:rsidRPr="00CF3051" w:rsidRDefault="000E42A1" w:rsidP="000E42A1">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0A256B97" w14:textId="77777777" w:rsidR="000E42A1" w:rsidRPr="005F430B" w:rsidRDefault="000E42A1" w:rsidP="000E42A1">
      <w:pPr>
        <w:spacing w:after="0"/>
        <w:ind w:right="-330"/>
        <w:rPr>
          <w:sz w:val="6"/>
          <w:szCs w:val="6"/>
        </w:rPr>
      </w:pPr>
    </w:p>
    <w:p w14:paraId="589D264B" w14:textId="77777777" w:rsidR="000E42A1" w:rsidRPr="00C437C7" w:rsidRDefault="000E42A1" w:rsidP="000E42A1">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1FD2EC0E" w14:textId="77777777" w:rsidR="000E42A1" w:rsidRPr="005F430B" w:rsidRDefault="000E42A1" w:rsidP="000E42A1">
      <w:pPr>
        <w:spacing w:after="0"/>
        <w:ind w:right="-330"/>
        <w:rPr>
          <w:sz w:val="6"/>
          <w:szCs w:val="6"/>
        </w:rPr>
      </w:pPr>
    </w:p>
    <w:p w14:paraId="79B6A2A2" w14:textId="77777777" w:rsidR="000E42A1" w:rsidRPr="00CF3051" w:rsidRDefault="000E42A1" w:rsidP="000E42A1">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6E8A20FA" w14:textId="77777777" w:rsidR="000E42A1" w:rsidRPr="005F430B" w:rsidRDefault="000E42A1" w:rsidP="000E42A1">
      <w:pPr>
        <w:spacing w:after="0"/>
        <w:ind w:right="-330"/>
        <w:rPr>
          <w:sz w:val="6"/>
          <w:szCs w:val="6"/>
        </w:rPr>
      </w:pPr>
    </w:p>
    <w:p w14:paraId="44200809" w14:textId="77777777" w:rsidR="000E42A1" w:rsidRPr="00CF3051" w:rsidRDefault="000E42A1" w:rsidP="000E42A1">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1BE12CCB" w14:textId="77777777" w:rsidR="000E42A1" w:rsidRPr="005F430B" w:rsidRDefault="000E42A1" w:rsidP="000E42A1">
      <w:pPr>
        <w:spacing w:after="0"/>
        <w:ind w:right="-330"/>
        <w:rPr>
          <w:sz w:val="6"/>
          <w:szCs w:val="6"/>
        </w:rPr>
      </w:pPr>
    </w:p>
    <w:p w14:paraId="28803453" w14:textId="77777777" w:rsidR="000E42A1" w:rsidRPr="00CF3051" w:rsidRDefault="000E42A1" w:rsidP="000E42A1">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5964200E" w14:textId="77777777" w:rsidR="000E42A1" w:rsidRPr="005F430B" w:rsidRDefault="000E42A1" w:rsidP="000E42A1">
      <w:pPr>
        <w:spacing w:after="0"/>
        <w:ind w:right="-330"/>
        <w:rPr>
          <w:sz w:val="12"/>
          <w:szCs w:val="12"/>
        </w:rPr>
      </w:pPr>
    </w:p>
    <w:p w14:paraId="712E92FF" w14:textId="77777777" w:rsidR="000E42A1" w:rsidRPr="005F430B" w:rsidRDefault="000E42A1" w:rsidP="000E42A1">
      <w:pPr>
        <w:spacing w:after="0"/>
        <w:ind w:right="-330"/>
        <w:rPr>
          <w:sz w:val="6"/>
          <w:szCs w:val="6"/>
        </w:rPr>
      </w:pPr>
    </w:p>
    <w:p w14:paraId="22CA3FA4" w14:textId="77777777" w:rsidR="000E42A1" w:rsidRPr="00CF3051" w:rsidRDefault="000E42A1" w:rsidP="000E42A1">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43F84BEC" w14:textId="77777777" w:rsidR="000E42A1" w:rsidRPr="005F430B" w:rsidRDefault="000E42A1" w:rsidP="000E42A1">
      <w:pPr>
        <w:spacing w:after="0"/>
        <w:ind w:right="-330"/>
        <w:rPr>
          <w:sz w:val="6"/>
          <w:szCs w:val="6"/>
        </w:rPr>
      </w:pPr>
    </w:p>
    <w:p w14:paraId="2785724E" w14:textId="77777777" w:rsidR="000E42A1" w:rsidRPr="00CF3051" w:rsidRDefault="000E42A1" w:rsidP="000E42A1">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457EDE72" w14:textId="77777777" w:rsidR="000E42A1" w:rsidRDefault="000E42A1" w:rsidP="000E42A1">
      <w:pPr>
        <w:spacing w:after="0"/>
        <w:ind w:right="-330"/>
      </w:pPr>
    </w:p>
    <w:p w14:paraId="2F289986" w14:textId="77777777" w:rsidR="000E42A1" w:rsidRDefault="000E42A1" w:rsidP="000E42A1">
      <w:pPr>
        <w:spacing w:after="0"/>
        <w:ind w:right="-330"/>
      </w:pPr>
    </w:p>
    <w:p w14:paraId="439688EA" w14:textId="77777777" w:rsidR="000E42A1" w:rsidRDefault="000E42A1" w:rsidP="000E42A1">
      <w:pPr>
        <w:spacing w:after="0"/>
        <w:ind w:right="-330"/>
      </w:pPr>
    </w:p>
    <w:p w14:paraId="010F4DAE" w14:textId="77777777" w:rsidR="000E42A1" w:rsidRDefault="000E42A1" w:rsidP="000E42A1">
      <w:pPr>
        <w:spacing w:after="0"/>
        <w:ind w:right="-330"/>
      </w:pPr>
    </w:p>
    <w:p w14:paraId="4323C96D" w14:textId="77777777" w:rsidR="000E42A1" w:rsidRDefault="000E42A1" w:rsidP="000E42A1">
      <w:pPr>
        <w:spacing w:after="0"/>
        <w:ind w:right="-330"/>
      </w:pPr>
    </w:p>
    <w:p w14:paraId="4EF343CC" w14:textId="341687A8" w:rsidR="000E42A1" w:rsidRPr="003238CB" w:rsidRDefault="000E42A1" w:rsidP="000E42A1">
      <w:pPr>
        <w:spacing w:after="0"/>
        <w:ind w:right="-330"/>
        <w:rPr>
          <w:b/>
          <w:sz w:val="28"/>
        </w:rPr>
      </w:pPr>
      <w:r w:rsidRPr="00C437C7">
        <w:rPr>
          <w:sz w:val="28"/>
        </w:rPr>
        <w:t xml:space="preserve">Now make a list of actions that will improve your </w:t>
      </w:r>
      <w:r w:rsidR="00092D63">
        <w:rPr>
          <w:sz w:val="28"/>
        </w:rPr>
        <w:t>levels of exercise and the time you spend on hobbies and interests</w:t>
      </w:r>
      <w:r w:rsidRPr="00C437C7">
        <w:rPr>
          <w:sz w:val="28"/>
        </w:rPr>
        <w:t>.</w:t>
      </w:r>
      <w:r>
        <w:rPr>
          <w:sz w:val="28"/>
        </w:rPr>
        <w:t xml:space="preserve">  </w:t>
      </w:r>
      <w:r w:rsidRPr="003238CB">
        <w:rPr>
          <w:b/>
          <w:sz w:val="28"/>
        </w:rPr>
        <w:t xml:space="preserve">Ask a parent to support you with them.  </w:t>
      </w:r>
    </w:p>
    <w:p w14:paraId="657CCF4F" w14:textId="77777777" w:rsidR="000E42A1" w:rsidRDefault="000E42A1" w:rsidP="000E42A1">
      <w:pPr>
        <w:spacing w:after="0"/>
        <w:ind w:right="-330"/>
      </w:pPr>
      <w:r w:rsidRPr="00385BE8">
        <w:rPr>
          <w:noProof/>
          <w:sz w:val="24"/>
          <w:szCs w:val="24"/>
        </w:rPr>
        <mc:AlternateContent>
          <mc:Choice Requires="wps">
            <w:drawing>
              <wp:anchor distT="0" distB="0" distL="114300" distR="114300" simplePos="0" relativeHeight="251704320" behindDoc="0" locked="0" layoutInCell="1" allowOverlap="1" wp14:anchorId="7D071239" wp14:editId="13530D32">
                <wp:simplePos x="0" y="0"/>
                <wp:positionH relativeFrom="column">
                  <wp:posOffset>-109855</wp:posOffset>
                </wp:positionH>
                <wp:positionV relativeFrom="paragraph">
                  <wp:posOffset>171451</wp:posOffset>
                </wp:positionV>
                <wp:extent cx="6131560" cy="3333750"/>
                <wp:effectExtent l="0" t="0" r="21590" b="19050"/>
                <wp:wrapNone/>
                <wp:docPr id="26" name="Rectangle: Rounded Corners 26"/>
                <wp:cNvGraphicFramePr/>
                <a:graphic xmlns:a="http://schemas.openxmlformats.org/drawingml/2006/main">
                  <a:graphicData uri="http://schemas.microsoft.com/office/word/2010/wordprocessingShape">
                    <wps:wsp>
                      <wps:cNvSpPr/>
                      <wps:spPr>
                        <a:xfrm>
                          <a:off x="0" y="0"/>
                          <a:ext cx="6131560" cy="3333750"/>
                        </a:xfrm>
                        <a:prstGeom prst="roundRect">
                          <a:avLst>
                            <a:gd name="adj" fmla="val 8128"/>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E92541" id="Rectangle: Rounded Corners 26" o:spid="_x0000_s1026" style="position:absolute;margin-left:-8.65pt;margin-top:13.5pt;width:482.8pt;height:26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" filled="f" strokecolor="#2f528f" strokeweight="1pt">
                <v:stroke joinstyle="miter"/>
              </v:roundrect>
            </w:pict>
          </mc:Fallback>
        </mc:AlternateContent>
      </w:r>
    </w:p>
    <w:p w14:paraId="002A009D" w14:textId="77777777" w:rsidR="000E42A1" w:rsidRDefault="000E42A1" w:rsidP="000E42A1">
      <w:pPr>
        <w:spacing w:after="0"/>
        <w:ind w:right="-330"/>
      </w:pPr>
    </w:p>
    <w:p w14:paraId="666644A0" w14:textId="77777777" w:rsidR="000E42A1" w:rsidRDefault="000E42A1" w:rsidP="000E42A1">
      <w:pPr>
        <w:spacing w:after="0"/>
        <w:ind w:right="-330"/>
      </w:pPr>
    </w:p>
    <w:p w14:paraId="7C6393CD" w14:textId="77777777" w:rsidR="000E42A1" w:rsidRPr="00CF3051" w:rsidRDefault="000E42A1" w:rsidP="000E42A1">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132A1A5C" w14:textId="77777777" w:rsidR="000E42A1" w:rsidRPr="005F430B" w:rsidRDefault="000E42A1" w:rsidP="000E42A1">
      <w:pPr>
        <w:spacing w:after="0"/>
        <w:ind w:right="-330"/>
        <w:rPr>
          <w:sz w:val="6"/>
          <w:szCs w:val="6"/>
        </w:rPr>
      </w:pPr>
    </w:p>
    <w:p w14:paraId="5141EAB3" w14:textId="77777777" w:rsidR="000E42A1" w:rsidRPr="00CF3051" w:rsidRDefault="000E42A1" w:rsidP="000E42A1">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68D5C677" w14:textId="77777777" w:rsidR="000E42A1" w:rsidRPr="005F430B" w:rsidRDefault="000E42A1" w:rsidP="000E42A1">
      <w:pPr>
        <w:spacing w:after="0"/>
        <w:ind w:right="-330"/>
        <w:rPr>
          <w:sz w:val="6"/>
          <w:szCs w:val="6"/>
        </w:rPr>
      </w:pPr>
    </w:p>
    <w:p w14:paraId="6C2BC395" w14:textId="77777777" w:rsidR="000E42A1" w:rsidRPr="00C437C7" w:rsidRDefault="000E42A1" w:rsidP="000E42A1">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w:t>
      </w:r>
    </w:p>
    <w:p w14:paraId="65FB0ABC" w14:textId="77777777" w:rsidR="000E42A1" w:rsidRPr="005F430B" w:rsidRDefault="000E42A1" w:rsidP="000E42A1">
      <w:pPr>
        <w:spacing w:after="0"/>
        <w:ind w:right="-330"/>
        <w:rPr>
          <w:sz w:val="6"/>
          <w:szCs w:val="6"/>
        </w:rPr>
      </w:pPr>
    </w:p>
    <w:p w14:paraId="6AD7C5CE" w14:textId="77777777" w:rsidR="000E42A1" w:rsidRPr="00CF3051" w:rsidRDefault="000E42A1" w:rsidP="000E42A1">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72CC652C" w14:textId="77777777" w:rsidR="000E42A1" w:rsidRPr="005F430B" w:rsidRDefault="000E42A1" w:rsidP="000E42A1">
      <w:pPr>
        <w:spacing w:after="0"/>
        <w:ind w:right="-330"/>
        <w:rPr>
          <w:sz w:val="6"/>
          <w:szCs w:val="6"/>
        </w:rPr>
      </w:pPr>
    </w:p>
    <w:p w14:paraId="26523435" w14:textId="77777777" w:rsidR="000E42A1" w:rsidRPr="00CF3051" w:rsidRDefault="000E42A1" w:rsidP="000E42A1">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3AA9AC65" w14:textId="77777777" w:rsidR="000E42A1" w:rsidRPr="005F430B" w:rsidRDefault="000E42A1" w:rsidP="000E42A1">
      <w:pPr>
        <w:spacing w:after="0"/>
        <w:ind w:right="-330"/>
        <w:rPr>
          <w:sz w:val="6"/>
          <w:szCs w:val="6"/>
        </w:rPr>
      </w:pPr>
    </w:p>
    <w:p w14:paraId="1A47820D" w14:textId="77777777" w:rsidR="000E42A1" w:rsidRPr="00CF3051" w:rsidRDefault="000E42A1" w:rsidP="000E42A1">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4454DAA7" w14:textId="77777777" w:rsidR="000E42A1" w:rsidRPr="005F430B" w:rsidRDefault="000E42A1" w:rsidP="000E42A1">
      <w:pPr>
        <w:spacing w:after="0"/>
        <w:ind w:right="-330"/>
        <w:rPr>
          <w:sz w:val="12"/>
          <w:szCs w:val="12"/>
        </w:rPr>
      </w:pPr>
    </w:p>
    <w:p w14:paraId="06551FC6" w14:textId="77777777" w:rsidR="000E42A1" w:rsidRPr="005F430B" w:rsidRDefault="000E42A1" w:rsidP="000E42A1">
      <w:pPr>
        <w:spacing w:after="0"/>
        <w:ind w:right="-330"/>
        <w:rPr>
          <w:sz w:val="6"/>
          <w:szCs w:val="6"/>
        </w:rPr>
      </w:pPr>
    </w:p>
    <w:p w14:paraId="0AB0A003" w14:textId="77777777" w:rsidR="000E42A1" w:rsidRPr="00CF3051" w:rsidRDefault="000E42A1" w:rsidP="000E42A1">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34F74598" w14:textId="77777777" w:rsidR="000E42A1" w:rsidRPr="005F430B" w:rsidRDefault="000E42A1" w:rsidP="000E42A1">
      <w:pPr>
        <w:spacing w:after="0"/>
        <w:ind w:right="-330"/>
        <w:rPr>
          <w:sz w:val="6"/>
          <w:szCs w:val="6"/>
        </w:rPr>
      </w:pPr>
    </w:p>
    <w:p w14:paraId="0D359C08" w14:textId="77777777" w:rsidR="000E42A1" w:rsidRDefault="000E42A1" w:rsidP="000E42A1">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5CAFA124" w14:textId="77777777" w:rsidR="000E42A1" w:rsidRPr="00CF3051" w:rsidRDefault="000E42A1" w:rsidP="000E42A1">
      <w:pPr>
        <w:spacing w:after="0"/>
        <w:ind w:right="-330"/>
        <w:rPr>
          <w:color w:val="D0CECE" w:themeColor="background2" w:themeShade="E6"/>
          <w:sz w:val="32"/>
          <w:szCs w:val="32"/>
        </w:rPr>
      </w:pPr>
    </w:p>
    <w:p w14:paraId="58C5D1CC" w14:textId="77777777" w:rsidR="000E42A1" w:rsidRDefault="000E42A1" w:rsidP="000E42A1">
      <w:pPr>
        <w:spacing w:after="0"/>
        <w:ind w:right="-330"/>
      </w:pPr>
    </w:p>
    <w:p w14:paraId="380E5248" w14:textId="77777777" w:rsidR="000E42A1" w:rsidRDefault="000E42A1" w:rsidP="000E42A1">
      <w:pPr>
        <w:spacing w:after="0"/>
        <w:ind w:right="-330"/>
      </w:pPr>
    </w:p>
    <w:p w14:paraId="18775F76" w14:textId="2B18E535" w:rsidR="000E42A1" w:rsidRPr="003238CB" w:rsidRDefault="000E42A1" w:rsidP="000E42A1">
      <w:pPr>
        <w:spacing w:after="0"/>
        <w:ind w:right="-330"/>
        <w:rPr>
          <w:b/>
          <w:sz w:val="24"/>
          <w:szCs w:val="24"/>
        </w:rPr>
      </w:pPr>
      <w:r w:rsidRPr="003238CB">
        <w:rPr>
          <w:b/>
          <w:sz w:val="24"/>
          <w:szCs w:val="24"/>
        </w:rPr>
        <w:lastRenderedPageBreak/>
        <w:t xml:space="preserve">Please record your </w:t>
      </w:r>
      <w:r w:rsidR="00092D63">
        <w:rPr>
          <w:b/>
          <w:sz w:val="24"/>
          <w:szCs w:val="24"/>
        </w:rPr>
        <w:t xml:space="preserve">exercise, hobbies and </w:t>
      </w:r>
      <w:proofErr w:type="gramStart"/>
      <w:r w:rsidR="00092D63">
        <w:rPr>
          <w:b/>
          <w:sz w:val="24"/>
          <w:szCs w:val="24"/>
        </w:rPr>
        <w:t>interests</w:t>
      </w:r>
      <w:proofErr w:type="gramEnd"/>
      <w:r w:rsidR="00092D63">
        <w:rPr>
          <w:b/>
          <w:sz w:val="24"/>
          <w:szCs w:val="24"/>
        </w:rPr>
        <w:t xml:space="preserve"> activity </w:t>
      </w:r>
      <w:r w:rsidRPr="003238CB">
        <w:rPr>
          <w:b/>
          <w:sz w:val="24"/>
          <w:szCs w:val="24"/>
        </w:rPr>
        <w:t>for three weeks:</w:t>
      </w:r>
    </w:p>
    <w:p w14:paraId="3695FA66" w14:textId="77777777" w:rsidR="000E42A1" w:rsidRDefault="000E42A1" w:rsidP="000E42A1">
      <w:pPr>
        <w:rPr>
          <w:sz w:val="24"/>
          <w:szCs w:val="24"/>
        </w:rPr>
      </w:pPr>
      <w:r w:rsidRPr="00385BE8">
        <w:rPr>
          <w:noProof/>
          <w:sz w:val="24"/>
          <w:szCs w:val="24"/>
        </w:rPr>
        <mc:AlternateContent>
          <mc:Choice Requires="wps">
            <w:drawing>
              <wp:anchor distT="0" distB="0" distL="114300" distR="114300" simplePos="0" relativeHeight="251706368" behindDoc="0" locked="0" layoutInCell="1" allowOverlap="1" wp14:anchorId="742DEDA2" wp14:editId="21026214">
                <wp:simplePos x="0" y="0"/>
                <wp:positionH relativeFrom="page">
                  <wp:align>center</wp:align>
                </wp:positionH>
                <wp:positionV relativeFrom="paragraph">
                  <wp:posOffset>227330</wp:posOffset>
                </wp:positionV>
                <wp:extent cx="6131560" cy="8934450"/>
                <wp:effectExtent l="0" t="0" r="21590" b="19050"/>
                <wp:wrapNone/>
                <wp:docPr id="27" name="Rectangle: Rounded Corners 27"/>
                <wp:cNvGraphicFramePr/>
                <a:graphic xmlns:a="http://schemas.openxmlformats.org/drawingml/2006/main">
                  <a:graphicData uri="http://schemas.microsoft.com/office/word/2010/wordprocessingShape">
                    <wps:wsp>
                      <wps:cNvSpPr/>
                      <wps:spPr>
                        <a:xfrm>
                          <a:off x="0" y="0"/>
                          <a:ext cx="6131560" cy="8934450"/>
                        </a:xfrm>
                        <a:prstGeom prst="roundRect">
                          <a:avLst>
                            <a:gd name="adj" fmla="val 8128"/>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022E30" id="Rectangle: Rounded Corners 27" o:spid="_x0000_s1026" style="position:absolute;margin-left:0;margin-top:17.9pt;width:482.8pt;height:703.5pt;z-index:2517063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53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" filled="f" strokecolor="#2f528f" strokeweight="1pt">
                <v:stroke joinstyle="miter"/>
                <w10:wrap anchorx="page"/>
              </v:roundrect>
            </w:pict>
          </mc:Fallback>
        </mc:AlternateContent>
      </w:r>
    </w:p>
    <w:p w14:paraId="32B3EE4D" w14:textId="1BD5CD21" w:rsidR="000E42A1" w:rsidRPr="003238CB" w:rsidRDefault="00092D63" w:rsidP="000E42A1">
      <w:pPr>
        <w:spacing w:after="0"/>
        <w:ind w:right="-330"/>
        <w:rPr>
          <w:b/>
          <w:sz w:val="32"/>
          <w:szCs w:val="24"/>
          <w:u w:val="single"/>
        </w:rPr>
      </w:pPr>
      <w:r>
        <w:rPr>
          <w:b/>
          <w:sz w:val="32"/>
          <w:szCs w:val="24"/>
          <w:u w:val="single"/>
        </w:rPr>
        <w:t>Exercise, Hobbies and Interests</w:t>
      </w:r>
      <w:r w:rsidR="000E42A1" w:rsidRPr="003238CB">
        <w:rPr>
          <w:b/>
          <w:sz w:val="32"/>
          <w:szCs w:val="24"/>
          <w:u w:val="single"/>
        </w:rPr>
        <w:t xml:space="preserve"> Diary</w:t>
      </w:r>
    </w:p>
    <w:p w14:paraId="3BC9D23F" w14:textId="77777777" w:rsidR="000E42A1" w:rsidRDefault="000E42A1" w:rsidP="000E42A1">
      <w:pPr>
        <w:spacing w:after="0"/>
        <w:ind w:right="-330"/>
        <w:rPr>
          <w:b/>
          <w:sz w:val="24"/>
          <w:szCs w:val="24"/>
          <w:u w:val="single"/>
        </w:rPr>
      </w:pPr>
    </w:p>
    <w:p w14:paraId="48937F4C" w14:textId="77777777" w:rsidR="000E42A1" w:rsidRDefault="000E42A1" w:rsidP="000E42A1">
      <w:pPr>
        <w:spacing w:after="0"/>
        <w:ind w:right="-330"/>
        <w:rPr>
          <w:b/>
          <w:sz w:val="24"/>
          <w:szCs w:val="24"/>
          <w:u w:val="single"/>
        </w:rPr>
      </w:pPr>
      <w:proofErr w:type="gramStart"/>
      <w:r>
        <w:rPr>
          <w:b/>
          <w:sz w:val="24"/>
          <w:szCs w:val="24"/>
          <w:u w:val="single"/>
        </w:rPr>
        <w:t>Week  1</w:t>
      </w:r>
      <w:proofErr w:type="gramEnd"/>
      <w:r>
        <w:rPr>
          <w:b/>
          <w:sz w:val="24"/>
          <w:szCs w:val="24"/>
          <w:u w:val="single"/>
        </w:rPr>
        <w:t>:</w:t>
      </w:r>
    </w:p>
    <w:p w14:paraId="5D875A3A" w14:textId="77777777" w:rsidR="000E42A1" w:rsidRPr="00CF3051" w:rsidRDefault="000E42A1" w:rsidP="000E42A1">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2C9D582F" w14:textId="77777777" w:rsidR="000E42A1" w:rsidRPr="005F430B" w:rsidRDefault="000E42A1" w:rsidP="000E42A1">
      <w:pPr>
        <w:spacing w:after="0"/>
        <w:ind w:right="-330"/>
        <w:rPr>
          <w:sz w:val="6"/>
          <w:szCs w:val="6"/>
        </w:rPr>
      </w:pPr>
    </w:p>
    <w:p w14:paraId="2B4CD93E" w14:textId="77777777" w:rsidR="000E42A1" w:rsidRPr="00CF3051" w:rsidRDefault="000E42A1" w:rsidP="000E42A1">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3E36F504" w14:textId="77777777" w:rsidR="000E42A1" w:rsidRPr="005F430B" w:rsidRDefault="000E42A1" w:rsidP="000E42A1">
      <w:pPr>
        <w:spacing w:after="0"/>
        <w:ind w:right="-330"/>
        <w:rPr>
          <w:sz w:val="6"/>
          <w:szCs w:val="6"/>
        </w:rPr>
      </w:pPr>
    </w:p>
    <w:p w14:paraId="5D627DF5" w14:textId="77777777" w:rsidR="000E42A1" w:rsidRPr="00C437C7" w:rsidRDefault="000E42A1" w:rsidP="000E42A1">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w:t>
      </w:r>
    </w:p>
    <w:p w14:paraId="2687023D" w14:textId="77777777" w:rsidR="000E42A1" w:rsidRPr="005F430B" w:rsidRDefault="000E42A1" w:rsidP="000E42A1">
      <w:pPr>
        <w:spacing w:after="0"/>
        <w:ind w:right="-330"/>
        <w:rPr>
          <w:sz w:val="6"/>
          <w:szCs w:val="6"/>
        </w:rPr>
      </w:pPr>
    </w:p>
    <w:p w14:paraId="246D96A8" w14:textId="77777777" w:rsidR="000E42A1" w:rsidRPr="00CF3051" w:rsidRDefault="000E42A1" w:rsidP="000E42A1">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1B398339" w14:textId="77777777" w:rsidR="000E42A1" w:rsidRPr="005F430B" w:rsidRDefault="000E42A1" w:rsidP="000E42A1">
      <w:pPr>
        <w:spacing w:after="0"/>
        <w:ind w:right="-330"/>
        <w:rPr>
          <w:sz w:val="6"/>
          <w:szCs w:val="6"/>
        </w:rPr>
      </w:pPr>
    </w:p>
    <w:p w14:paraId="086BF388" w14:textId="77777777" w:rsidR="000E42A1" w:rsidRPr="00CF3051" w:rsidRDefault="000E42A1" w:rsidP="000E42A1">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306A695F" w14:textId="77777777" w:rsidR="000E42A1" w:rsidRPr="005F430B" w:rsidRDefault="000E42A1" w:rsidP="000E42A1">
      <w:pPr>
        <w:spacing w:after="0"/>
        <w:ind w:right="-330"/>
        <w:rPr>
          <w:sz w:val="6"/>
          <w:szCs w:val="6"/>
        </w:rPr>
      </w:pPr>
    </w:p>
    <w:p w14:paraId="7D59277E" w14:textId="77777777" w:rsidR="000E42A1" w:rsidRPr="00CF3051" w:rsidRDefault="000E42A1" w:rsidP="000E42A1">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604CFFA3" w14:textId="77777777" w:rsidR="000E42A1" w:rsidRPr="005F430B" w:rsidRDefault="000E42A1" w:rsidP="000E42A1">
      <w:pPr>
        <w:spacing w:after="0"/>
        <w:ind w:right="-330"/>
        <w:rPr>
          <w:sz w:val="12"/>
          <w:szCs w:val="12"/>
        </w:rPr>
      </w:pPr>
    </w:p>
    <w:p w14:paraId="04F7FB97" w14:textId="77777777" w:rsidR="000E42A1" w:rsidRPr="005F430B" w:rsidRDefault="000E42A1" w:rsidP="000E42A1">
      <w:pPr>
        <w:spacing w:after="0"/>
        <w:ind w:right="-330"/>
        <w:rPr>
          <w:sz w:val="6"/>
          <w:szCs w:val="6"/>
        </w:rPr>
      </w:pPr>
    </w:p>
    <w:p w14:paraId="387B8E7F" w14:textId="77777777" w:rsidR="000E42A1" w:rsidRPr="003238CB" w:rsidRDefault="000E42A1" w:rsidP="000E42A1">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77167247" w14:textId="77777777" w:rsidR="000E42A1" w:rsidRDefault="000E42A1" w:rsidP="000E42A1">
      <w:pPr>
        <w:spacing w:after="0"/>
        <w:ind w:right="-330"/>
        <w:rPr>
          <w:b/>
          <w:sz w:val="24"/>
          <w:szCs w:val="24"/>
          <w:u w:val="single"/>
        </w:rPr>
      </w:pPr>
    </w:p>
    <w:p w14:paraId="332B0D52" w14:textId="77777777" w:rsidR="000E42A1" w:rsidRDefault="000E42A1" w:rsidP="000E42A1">
      <w:pPr>
        <w:spacing w:after="0"/>
        <w:ind w:right="-330"/>
        <w:rPr>
          <w:b/>
          <w:sz w:val="24"/>
          <w:szCs w:val="24"/>
          <w:u w:val="single"/>
        </w:rPr>
      </w:pPr>
      <w:r>
        <w:rPr>
          <w:b/>
          <w:sz w:val="24"/>
          <w:szCs w:val="24"/>
          <w:u w:val="single"/>
        </w:rPr>
        <w:t xml:space="preserve">Week 2: </w:t>
      </w:r>
    </w:p>
    <w:p w14:paraId="15AAE2A0" w14:textId="77777777" w:rsidR="000E42A1" w:rsidRPr="00CF3051" w:rsidRDefault="000E42A1" w:rsidP="000E42A1">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w:t>
      </w:r>
    </w:p>
    <w:p w14:paraId="57C4D3D0" w14:textId="77777777" w:rsidR="000E42A1" w:rsidRPr="005F430B" w:rsidRDefault="000E42A1" w:rsidP="000E42A1">
      <w:pPr>
        <w:spacing w:after="0"/>
        <w:ind w:right="-330"/>
        <w:rPr>
          <w:sz w:val="6"/>
          <w:szCs w:val="6"/>
        </w:rPr>
      </w:pPr>
    </w:p>
    <w:p w14:paraId="34FEBB8A" w14:textId="77777777" w:rsidR="000E42A1" w:rsidRPr="00CF3051" w:rsidRDefault="000E42A1" w:rsidP="000E42A1">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2B6D62F8" w14:textId="77777777" w:rsidR="000E42A1" w:rsidRPr="005F430B" w:rsidRDefault="000E42A1" w:rsidP="000E42A1">
      <w:pPr>
        <w:spacing w:after="0"/>
        <w:ind w:right="-330"/>
        <w:rPr>
          <w:sz w:val="6"/>
          <w:szCs w:val="6"/>
        </w:rPr>
      </w:pPr>
    </w:p>
    <w:p w14:paraId="1E7A82A9" w14:textId="77777777" w:rsidR="000E42A1" w:rsidRPr="00C437C7" w:rsidRDefault="000E42A1" w:rsidP="000E42A1">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w:t>
      </w:r>
    </w:p>
    <w:p w14:paraId="5CF35A92" w14:textId="77777777" w:rsidR="000E42A1" w:rsidRPr="005F430B" w:rsidRDefault="000E42A1" w:rsidP="000E42A1">
      <w:pPr>
        <w:spacing w:after="0"/>
        <w:ind w:right="-330"/>
        <w:rPr>
          <w:sz w:val="6"/>
          <w:szCs w:val="6"/>
        </w:rPr>
      </w:pPr>
    </w:p>
    <w:p w14:paraId="7EE67052" w14:textId="77777777" w:rsidR="000E42A1" w:rsidRPr="00CF3051" w:rsidRDefault="000E42A1" w:rsidP="000E42A1">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696FFF75" w14:textId="77777777" w:rsidR="000E42A1" w:rsidRPr="005F430B" w:rsidRDefault="000E42A1" w:rsidP="000E42A1">
      <w:pPr>
        <w:spacing w:after="0"/>
        <w:ind w:right="-330"/>
        <w:rPr>
          <w:sz w:val="6"/>
          <w:szCs w:val="6"/>
        </w:rPr>
      </w:pPr>
    </w:p>
    <w:p w14:paraId="08A82D82" w14:textId="77777777" w:rsidR="000E42A1" w:rsidRPr="00CF3051" w:rsidRDefault="000E42A1" w:rsidP="000E42A1">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36E68D53" w14:textId="77777777" w:rsidR="000E42A1" w:rsidRPr="005F430B" w:rsidRDefault="000E42A1" w:rsidP="000E42A1">
      <w:pPr>
        <w:spacing w:after="0"/>
        <w:ind w:right="-330"/>
        <w:rPr>
          <w:sz w:val="6"/>
          <w:szCs w:val="6"/>
        </w:rPr>
      </w:pPr>
    </w:p>
    <w:p w14:paraId="45C86C5D" w14:textId="77777777" w:rsidR="000E42A1" w:rsidRPr="00CF3051" w:rsidRDefault="000E42A1" w:rsidP="000E42A1">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34F20301" w14:textId="77777777" w:rsidR="000E42A1" w:rsidRPr="005F430B" w:rsidRDefault="000E42A1" w:rsidP="000E42A1">
      <w:pPr>
        <w:spacing w:after="0"/>
        <w:ind w:right="-330"/>
        <w:rPr>
          <w:sz w:val="12"/>
          <w:szCs w:val="12"/>
        </w:rPr>
      </w:pPr>
    </w:p>
    <w:p w14:paraId="436A0153" w14:textId="77777777" w:rsidR="000E42A1" w:rsidRPr="005F430B" w:rsidRDefault="000E42A1" w:rsidP="000E42A1">
      <w:pPr>
        <w:spacing w:after="0"/>
        <w:ind w:right="-330"/>
        <w:rPr>
          <w:sz w:val="6"/>
          <w:szCs w:val="6"/>
        </w:rPr>
      </w:pPr>
    </w:p>
    <w:p w14:paraId="54C19D53" w14:textId="77777777" w:rsidR="000E42A1" w:rsidRPr="003238CB" w:rsidRDefault="000E42A1" w:rsidP="000E42A1">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22BD60A1" w14:textId="77777777" w:rsidR="000E42A1" w:rsidRDefault="000E42A1" w:rsidP="000E42A1">
      <w:pPr>
        <w:spacing w:after="0"/>
        <w:ind w:right="-330"/>
        <w:rPr>
          <w:b/>
          <w:sz w:val="24"/>
          <w:szCs w:val="24"/>
          <w:u w:val="single"/>
        </w:rPr>
      </w:pPr>
    </w:p>
    <w:p w14:paraId="5630D468" w14:textId="77777777" w:rsidR="000E42A1" w:rsidRDefault="000E42A1" w:rsidP="000E42A1">
      <w:pPr>
        <w:spacing w:after="0"/>
        <w:ind w:right="-330"/>
        <w:rPr>
          <w:b/>
          <w:sz w:val="24"/>
          <w:szCs w:val="24"/>
          <w:u w:val="single"/>
        </w:rPr>
      </w:pPr>
      <w:r>
        <w:rPr>
          <w:b/>
          <w:sz w:val="24"/>
          <w:szCs w:val="24"/>
          <w:u w:val="single"/>
        </w:rPr>
        <w:t xml:space="preserve">Week 3: </w:t>
      </w:r>
    </w:p>
    <w:p w14:paraId="2A518468" w14:textId="77777777" w:rsidR="000E42A1" w:rsidRPr="00CF3051" w:rsidRDefault="000E42A1" w:rsidP="000E42A1">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14514F78" w14:textId="77777777" w:rsidR="000E42A1" w:rsidRPr="005F430B" w:rsidRDefault="000E42A1" w:rsidP="000E42A1">
      <w:pPr>
        <w:spacing w:after="0"/>
        <w:ind w:right="-330"/>
        <w:rPr>
          <w:sz w:val="6"/>
          <w:szCs w:val="6"/>
        </w:rPr>
      </w:pPr>
    </w:p>
    <w:p w14:paraId="0E625F3A" w14:textId="77777777" w:rsidR="000E42A1" w:rsidRPr="00CF3051" w:rsidRDefault="000E42A1" w:rsidP="000E42A1">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6EEBE31F" w14:textId="77777777" w:rsidR="000E42A1" w:rsidRPr="005F430B" w:rsidRDefault="000E42A1" w:rsidP="000E42A1">
      <w:pPr>
        <w:spacing w:after="0"/>
        <w:ind w:right="-330"/>
        <w:rPr>
          <w:sz w:val="6"/>
          <w:szCs w:val="6"/>
        </w:rPr>
      </w:pPr>
    </w:p>
    <w:p w14:paraId="6A751F29" w14:textId="77777777" w:rsidR="000E42A1" w:rsidRPr="00C437C7" w:rsidRDefault="000E42A1" w:rsidP="000E42A1">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w:t>
      </w:r>
    </w:p>
    <w:p w14:paraId="2A394E53" w14:textId="77777777" w:rsidR="000E42A1" w:rsidRPr="005F430B" w:rsidRDefault="000E42A1" w:rsidP="000E42A1">
      <w:pPr>
        <w:spacing w:after="0"/>
        <w:ind w:right="-330"/>
        <w:rPr>
          <w:sz w:val="6"/>
          <w:szCs w:val="6"/>
        </w:rPr>
      </w:pPr>
    </w:p>
    <w:p w14:paraId="737E853D" w14:textId="77777777" w:rsidR="000E42A1" w:rsidRPr="00CF3051" w:rsidRDefault="000E42A1" w:rsidP="000E42A1">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57CA731D" w14:textId="77777777" w:rsidR="000E42A1" w:rsidRPr="005F430B" w:rsidRDefault="000E42A1" w:rsidP="000E42A1">
      <w:pPr>
        <w:spacing w:after="0"/>
        <w:ind w:right="-330"/>
        <w:rPr>
          <w:sz w:val="6"/>
          <w:szCs w:val="6"/>
        </w:rPr>
      </w:pPr>
    </w:p>
    <w:p w14:paraId="0CAF066A" w14:textId="77777777" w:rsidR="000E42A1" w:rsidRPr="00CF3051" w:rsidRDefault="000E42A1" w:rsidP="000E42A1">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3195D30C" w14:textId="77777777" w:rsidR="000E42A1" w:rsidRPr="005F430B" w:rsidRDefault="000E42A1" w:rsidP="000E42A1">
      <w:pPr>
        <w:spacing w:after="0"/>
        <w:ind w:right="-330"/>
        <w:rPr>
          <w:sz w:val="6"/>
          <w:szCs w:val="6"/>
        </w:rPr>
      </w:pPr>
    </w:p>
    <w:p w14:paraId="3ED5E847" w14:textId="7CAC96AA" w:rsidR="000E42A1" w:rsidRPr="005A33A7" w:rsidRDefault="000E42A1" w:rsidP="000E42A1">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031D3A59" w14:textId="77777777" w:rsidR="003238CB" w:rsidRDefault="000E42A1" w:rsidP="000E42A1">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0902568A" w14:textId="77777777" w:rsidR="00092D63" w:rsidRDefault="00092D63" w:rsidP="000E42A1">
      <w:pPr>
        <w:spacing w:after="0"/>
        <w:ind w:right="-330"/>
        <w:rPr>
          <w:b/>
          <w:sz w:val="24"/>
          <w:szCs w:val="24"/>
          <w:u w:val="single"/>
        </w:rPr>
      </w:pPr>
    </w:p>
    <w:p w14:paraId="39BE9964" w14:textId="7245716F" w:rsidR="00092D63" w:rsidRPr="00F55FD6" w:rsidRDefault="00092D63" w:rsidP="00092D63">
      <w:pPr>
        <w:rPr>
          <w:b/>
          <w:bCs/>
          <w:sz w:val="24"/>
          <w:szCs w:val="24"/>
        </w:rPr>
      </w:pPr>
      <w:bookmarkStart w:id="4" w:name="_Hlk93238892"/>
      <w:r>
        <w:rPr>
          <w:b/>
          <w:bCs/>
          <w:sz w:val="32"/>
          <w:szCs w:val="24"/>
        </w:rPr>
        <w:lastRenderedPageBreak/>
        <w:t>Diet</w:t>
      </w:r>
    </w:p>
    <w:p w14:paraId="600F6013" w14:textId="77777777" w:rsidR="00092D63" w:rsidRPr="00385BE8" w:rsidRDefault="00092D63" w:rsidP="00092D63">
      <w:pPr>
        <w:spacing w:after="0"/>
        <w:ind w:right="-1"/>
        <w:rPr>
          <w:sz w:val="24"/>
          <w:szCs w:val="24"/>
        </w:rPr>
      </w:pPr>
      <w:r w:rsidRPr="00385BE8">
        <w:rPr>
          <w:noProof/>
          <w:sz w:val="24"/>
          <w:szCs w:val="24"/>
        </w:rPr>
        <mc:AlternateContent>
          <mc:Choice Requires="wps">
            <w:drawing>
              <wp:anchor distT="0" distB="0" distL="114300" distR="114300" simplePos="0" relativeHeight="251708416" behindDoc="0" locked="0" layoutInCell="1" allowOverlap="1" wp14:anchorId="4B460430" wp14:editId="581B90F5">
                <wp:simplePos x="0" y="0"/>
                <wp:positionH relativeFrom="column">
                  <wp:posOffset>-62230</wp:posOffset>
                </wp:positionH>
                <wp:positionV relativeFrom="paragraph">
                  <wp:posOffset>128270</wp:posOffset>
                </wp:positionV>
                <wp:extent cx="6131858" cy="8020050"/>
                <wp:effectExtent l="0" t="0" r="21590" b="19050"/>
                <wp:wrapNone/>
                <wp:docPr id="28" name="Rectangle: Rounded Corners 28"/>
                <wp:cNvGraphicFramePr/>
                <a:graphic xmlns:a="http://schemas.openxmlformats.org/drawingml/2006/main">
                  <a:graphicData uri="http://schemas.microsoft.com/office/word/2010/wordprocessingShape">
                    <wps:wsp>
                      <wps:cNvSpPr/>
                      <wps:spPr>
                        <a:xfrm>
                          <a:off x="0" y="0"/>
                          <a:ext cx="6131858" cy="8020050"/>
                        </a:xfrm>
                        <a:prstGeom prst="roundRect">
                          <a:avLst>
                            <a:gd name="adj" fmla="val 8128"/>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BB02EB" id="Rectangle: Rounded Corners 28" o:spid="_x0000_s1026" style="position:absolute;margin-left:-4.9pt;margin-top:10.1pt;width:482.8pt;height:63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" filled="f" strokecolor="#2f528f" strokeweight="1pt">
                <v:stroke joinstyle="miter"/>
              </v:roundrect>
            </w:pict>
          </mc:Fallback>
        </mc:AlternateContent>
      </w:r>
    </w:p>
    <w:p w14:paraId="48E5B56F" w14:textId="77777777" w:rsidR="00092D63" w:rsidRDefault="00092D63" w:rsidP="00092D63">
      <w:pPr>
        <w:spacing w:after="0"/>
        <w:ind w:right="-330"/>
        <w:rPr>
          <w:b/>
          <w:sz w:val="24"/>
          <w:szCs w:val="24"/>
          <w:u w:val="single"/>
        </w:rPr>
      </w:pPr>
    </w:p>
    <w:p w14:paraId="192CC151" w14:textId="77777777" w:rsidR="009F02B2" w:rsidRDefault="00092D63" w:rsidP="00092D63">
      <w:pPr>
        <w:spacing w:after="0"/>
        <w:ind w:right="-330"/>
        <w:rPr>
          <w:b/>
          <w:sz w:val="24"/>
          <w:szCs w:val="24"/>
        </w:rPr>
      </w:pPr>
      <w:r w:rsidRPr="00D11A0B">
        <w:rPr>
          <w:b/>
          <w:sz w:val="24"/>
          <w:szCs w:val="24"/>
          <w:u w:val="single"/>
        </w:rPr>
        <w:t>Advice</w:t>
      </w:r>
      <w:r>
        <w:rPr>
          <w:b/>
          <w:sz w:val="24"/>
          <w:szCs w:val="24"/>
          <w:u w:val="single"/>
        </w:rPr>
        <w:t xml:space="preserve"> and </w:t>
      </w:r>
      <w:r w:rsidRPr="009F02B2">
        <w:rPr>
          <w:b/>
          <w:sz w:val="24"/>
          <w:szCs w:val="24"/>
          <w:u w:val="single"/>
        </w:rPr>
        <w:t>support</w:t>
      </w:r>
      <w:r w:rsidR="009F02B2" w:rsidRPr="009F02B2">
        <w:rPr>
          <w:b/>
          <w:sz w:val="24"/>
          <w:szCs w:val="24"/>
        </w:rPr>
        <w:t xml:space="preserve">   </w:t>
      </w:r>
    </w:p>
    <w:p w14:paraId="2F6E38D2" w14:textId="03D2D8A4" w:rsidR="00092D63" w:rsidRDefault="00B02CF2" w:rsidP="00092D63">
      <w:pPr>
        <w:spacing w:after="0"/>
        <w:ind w:right="-330"/>
        <w:rPr>
          <w:b/>
          <w:sz w:val="24"/>
          <w:szCs w:val="24"/>
        </w:rPr>
      </w:pPr>
      <w:hyperlink r:id="rId15" w:history="1">
        <w:r w:rsidR="009F02B2" w:rsidRPr="0070712B">
          <w:rPr>
            <w:rStyle w:val="Hyperlink"/>
            <w:b/>
            <w:sz w:val="24"/>
            <w:szCs w:val="24"/>
          </w:rPr>
          <w:t>https://www.bbcgoodfood.com/howto/guide/healthy-eating-what-adolescence-need</w:t>
        </w:r>
      </w:hyperlink>
    </w:p>
    <w:p w14:paraId="32868D6F" w14:textId="77777777" w:rsidR="00092D63" w:rsidRPr="00385BE8" w:rsidRDefault="00092D63" w:rsidP="00092D63">
      <w:pPr>
        <w:spacing w:after="0"/>
        <w:ind w:right="-330"/>
        <w:rPr>
          <w:sz w:val="24"/>
          <w:szCs w:val="24"/>
        </w:rPr>
      </w:pPr>
    </w:p>
    <w:p w14:paraId="6E0AA1B3" w14:textId="6B27D361" w:rsidR="00334F76" w:rsidRDefault="00334F76" w:rsidP="00334F76">
      <w:pPr>
        <w:spacing w:after="0"/>
        <w:ind w:right="-330"/>
        <w:rPr>
          <w:b/>
          <w:bCs/>
          <w:sz w:val="24"/>
          <w:szCs w:val="24"/>
        </w:rPr>
      </w:pPr>
      <w:r w:rsidRPr="00334F76">
        <w:rPr>
          <w:b/>
          <w:bCs/>
          <w:sz w:val="24"/>
          <w:szCs w:val="24"/>
        </w:rPr>
        <w:t>As a teenager, your body is going through many physical changes – changes that need to be supported by a healthy, balanced diet.</w:t>
      </w:r>
    </w:p>
    <w:p w14:paraId="71E52F77" w14:textId="77777777" w:rsidR="005A33A7" w:rsidRPr="00334F76" w:rsidRDefault="005A33A7" w:rsidP="00334F76">
      <w:pPr>
        <w:spacing w:after="0"/>
        <w:ind w:right="-330"/>
        <w:rPr>
          <w:sz w:val="24"/>
          <w:szCs w:val="24"/>
        </w:rPr>
      </w:pPr>
    </w:p>
    <w:p w14:paraId="27F42731" w14:textId="77777777" w:rsidR="00334F76" w:rsidRDefault="00334F76" w:rsidP="00334F76">
      <w:pPr>
        <w:spacing w:after="0"/>
        <w:ind w:right="-330"/>
        <w:rPr>
          <w:sz w:val="24"/>
          <w:szCs w:val="24"/>
        </w:rPr>
      </w:pPr>
      <w:r w:rsidRPr="00334F76">
        <w:rPr>
          <w:sz w:val="24"/>
          <w:szCs w:val="24"/>
        </w:rPr>
        <w:t>By eating a varied and balanced diet as shown in the </w:t>
      </w:r>
      <w:hyperlink r:id="rId16" w:history="1">
        <w:r w:rsidRPr="00334F76">
          <w:rPr>
            <w:rStyle w:val="Hyperlink"/>
            <w:sz w:val="24"/>
            <w:szCs w:val="24"/>
          </w:rPr>
          <w:t>Eatwell Guide</w:t>
        </w:r>
      </w:hyperlink>
      <w:r w:rsidRPr="00334F76">
        <w:rPr>
          <w:sz w:val="24"/>
          <w:szCs w:val="24"/>
        </w:rPr>
        <w:t xml:space="preserve">, you should be able to get all </w:t>
      </w:r>
    </w:p>
    <w:p w14:paraId="3D62B60C" w14:textId="1015B2C1" w:rsidR="00334F76" w:rsidRDefault="00334F76" w:rsidP="00334F76">
      <w:pPr>
        <w:spacing w:after="0"/>
        <w:ind w:right="-330"/>
        <w:rPr>
          <w:b/>
          <w:sz w:val="24"/>
          <w:szCs w:val="24"/>
        </w:rPr>
      </w:pPr>
      <w:r w:rsidRPr="00334F76">
        <w:rPr>
          <w:sz w:val="24"/>
          <w:szCs w:val="24"/>
        </w:rPr>
        <w:t>the energy and nutrients you need from the food and drink you consume, allowing your body to grow and develop properly</w:t>
      </w:r>
      <w:r w:rsidRPr="00334F76">
        <w:rPr>
          <w:b/>
          <w:sz w:val="24"/>
          <w:szCs w:val="24"/>
        </w:rPr>
        <w:t>.  Good physical health is essential for good mental health.</w:t>
      </w:r>
    </w:p>
    <w:p w14:paraId="2B77526F" w14:textId="6794E5EE" w:rsidR="009F02B2" w:rsidRDefault="009F02B2" w:rsidP="00334F76">
      <w:pPr>
        <w:spacing w:after="0"/>
        <w:ind w:right="-330"/>
        <w:rPr>
          <w:b/>
          <w:sz w:val="24"/>
          <w:szCs w:val="24"/>
        </w:rPr>
      </w:pPr>
      <w:r>
        <w:rPr>
          <w:noProof/>
          <w:sz w:val="24"/>
          <w:szCs w:val="24"/>
        </w:rPr>
        <w:drawing>
          <wp:anchor distT="0" distB="0" distL="114300" distR="114300" simplePos="0" relativeHeight="251729920" behindDoc="1" locked="0" layoutInCell="1" allowOverlap="1" wp14:anchorId="62FAE2D7" wp14:editId="5645BDB1">
            <wp:simplePos x="0" y="0"/>
            <wp:positionH relativeFrom="margin">
              <wp:align>left</wp:align>
            </wp:positionH>
            <wp:positionV relativeFrom="paragraph">
              <wp:posOffset>201930</wp:posOffset>
            </wp:positionV>
            <wp:extent cx="3257550" cy="206121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57550" cy="2061210"/>
                    </a:xfrm>
                    <a:prstGeom prst="rect">
                      <a:avLst/>
                    </a:prstGeom>
                    <a:noFill/>
                  </pic:spPr>
                </pic:pic>
              </a:graphicData>
            </a:graphic>
            <wp14:sizeRelH relativeFrom="margin">
              <wp14:pctWidth>0</wp14:pctWidth>
            </wp14:sizeRelH>
            <wp14:sizeRelV relativeFrom="margin">
              <wp14:pctHeight>0</wp14:pctHeight>
            </wp14:sizeRelV>
          </wp:anchor>
        </w:drawing>
      </w:r>
    </w:p>
    <w:p w14:paraId="0DAB1317" w14:textId="77777777" w:rsidR="009F02B2" w:rsidRDefault="00334F76" w:rsidP="00334F76">
      <w:pPr>
        <w:spacing w:after="0"/>
        <w:ind w:right="-330"/>
        <w:rPr>
          <w:sz w:val="24"/>
          <w:szCs w:val="24"/>
        </w:rPr>
      </w:pPr>
      <w:r w:rsidRPr="00334F76">
        <w:rPr>
          <w:sz w:val="24"/>
          <w:szCs w:val="24"/>
        </w:rPr>
        <w:t xml:space="preserve">Eating healthily doesn't have to mean </w:t>
      </w:r>
    </w:p>
    <w:p w14:paraId="09AD86E4" w14:textId="77777777" w:rsidR="009F02B2" w:rsidRDefault="00334F76" w:rsidP="00334F76">
      <w:pPr>
        <w:spacing w:after="0"/>
        <w:ind w:right="-330"/>
        <w:rPr>
          <w:sz w:val="24"/>
          <w:szCs w:val="24"/>
        </w:rPr>
      </w:pPr>
      <w:r w:rsidRPr="00334F76">
        <w:rPr>
          <w:sz w:val="24"/>
          <w:szCs w:val="24"/>
        </w:rPr>
        <w:t xml:space="preserve">giving up your favourite foods. It simply means eating a variety of foods and cutting down on food and drinks high in fat and sugar, such as sugary fizzy drinks, crisps, </w:t>
      </w:r>
    </w:p>
    <w:p w14:paraId="22083DF0" w14:textId="77777777" w:rsidR="009F02B2" w:rsidRDefault="00334F76" w:rsidP="00334F76">
      <w:pPr>
        <w:spacing w:after="0"/>
        <w:ind w:right="-330"/>
        <w:rPr>
          <w:sz w:val="24"/>
          <w:szCs w:val="24"/>
        </w:rPr>
      </w:pPr>
      <w:r w:rsidRPr="00334F76">
        <w:rPr>
          <w:sz w:val="24"/>
          <w:szCs w:val="24"/>
        </w:rPr>
        <w:t xml:space="preserve">cakes and chocolate. These foods should </w:t>
      </w:r>
    </w:p>
    <w:p w14:paraId="53B3FBE9" w14:textId="611C9EE2" w:rsidR="009F02B2" w:rsidRDefault="00334F76" w:rsidP="00334F76">
      <w:pPr>
        <w:spacing w:after="0"/>
        <w:ind w:right="-330"/>
        <w:rPr>
          <w:sz w:val="24"/>
          <w:szCs w:val="24"/>
        </w:rPr>
      </w:pPr>
      <w:r w:rsidRPr="00334F76">
        <w:rPr>
          <w:sz w:val="24"/>
          <w:szCs w:val="24"/>
        </w:rPr>
        <w:t xml:space="preserve">be eaten less often and in smaller </w:t>
      </w:r>
    </w:p>
    <w:p w14:paraId="07909B6A" w14:textId="77777777" w:rsidR="009F02B2" w:rsidRDefault="00334F76" w:rsidP="00334F76">
      <w:pPr>
        <w:spacing w:after="0"/>
        <w:ind w:right="-330"/>
        <w:rPr>
          <w:sz w:val="24"/>
          <w:szCs w:val="24"/>
        </w:rPr>
      </w:pPr>
      <w:r w:rsidRPr="00334F76">
        <w:rPr>
          <w:sz w:val="24"/>
          <w:szCs w:val="24"/>
        </w:rPr>
        <w:t>amounts.</w:t>
      </w:r>
      <w:r w:rsidR="009F02B2">
        <w:rPr>
          <w:sz w:val="24"/>
          <w:szCs w:val="24"/>
        </w:rPr>
        <w:t xml:space="preserve">  </w:t>
      </w:r>
      <w:r w:rsidRPr="00334F76">
        <w:rPr>
          <w:sz w:val="24"/>
          <w:szCs w:val="24"/>
        </w:rPr>
        <w:t>Eating a </w:t>
      </w:r>
      <w:hyperlink r:id="rId18" w:history="1">
        <w:r w:rsidRPr="00334F76">
          <w:rPr>
            <w:rStyle w:val="Hyperlink"/>
            <w:sz w:val="24"/>
            <w:szCs w:val="24"/>
          </w:rPr>
          <w:t>balanced diet</w:t>
        </w:r>
      </w:hyperlink>
      <w:r w:rsidRPr="00334F76">
        <w:rPr>
          <w:sz w:val="24"/>
          <w:szCs w:val="24"/>
        </w:rPr>
        <w:t xml:space="preserve"> is the </w:t>
      </w:r>
    </w:p>
    <w:p w14:paraId="18296D5D" w14:textId="313CE100" w:rsidR="00334F76" w:rsidRPr="00334F76" w:rsidRDefault="00334F76" w:rsidP="00334F76">
      <w:pPr>
        <w:spacing w:after="0"/>
        <w:ind w:right="-330"/>
        <w:rPr>
          <w:sz w:val="24"/>
          <w:szCs w:val="24"/>
        </w:rPr>
      </w:pPr>
      <w:r w:rsidRPr="00334F76">
        <w:rPr>
          <w:sz w:val="24"/>
          <w:szCs w:val="24"/>
        </w:rPr>
        <w:t>way to go. Dieting, skipping breakfast or starving yourself don't work.</w:t>
      </w:r>
    </w:p>
    <w:p w14:paraId="7A64341D" w14:textId="77777777" w:rsidR="009F02B2" w:rsidRPr="00334F76" w:rsidRDefault="009F02B2" w:rsidP="00334F76">
      <w:pPr>
        <w:spacing w:after="0"/>
        <w:ind w:right="-330"/>
        <w:rPr>
          <w:sz w:val="24"/>
          <w:szCs w:val="24"/>
        </w:rPr>
      </w:pPr>
    </w:p>
    <w:p w14:paraId="7A4B6EB5" w14:textId="77777777" w:rsidR="00334F76" w:rsidRPr="00334F76" w:rsidRDefault="00334F76" w:rsidP="00334F76">
      <w:pPr>
        <w:spacing w:after="0"/>
        <w:ind w:right="-330"/>
        <w:rPr>
          <w:b/>
          <w:bCs/>
          <w:sz w:val="24"/>
          <w:szCs w:val="24"/>
        </w:rPr>
      </w:pPr>
      <w:r w:rsidRPr="00334F76">
        <w:rPr>
          <w:b/>
          <w:bCs/>
          <w:sz w:val="24"/>
          <w:szCs w:val="24"/>
        </w:rPr>
        <w:t>Stay hydrated</w:t>
      </w:r>
    </w:p>
    <w:p w14:paraId="3AE301CD" w14:textId="67475FC4" w:rsidR="00334F76" w:rsidRPr="00334F76" w:rsidRDefault="00334F76" w:rsidP="00334F76">
      <w:pPr>
        <w:spacing w:after="0"/>
        <w:ind w:right="-330"/>
        <w:rPr>
          <w:sz w:val="24"/>
          <w:szCs w:val="24"/>
        </w:rPr>
      </w:pPr>
      <w:r w:rsidRPr="00334F76">
        <w:rPr>
          <w:sz w:val="24"/>
          <w:szCs w:val="24"/>
        </w:rPr>
        <w:t>Aim to drink 6 to 8 glasses of fluids a day – </w:t>
      </w:r>
      <w:r w:rsidRPr="005A33A7">
        <w:rPr>
          <w:sz w:val="24"/>
          <w:szCs w:val="24"/>
        </w:rPr>
        <w:t>water</w:t>
      </w:r>
      <w:r w:rsidRPr="00334F76">
        <w:rPr>
          <w:sz w:val="24"/>
          <w:szCs w:val="24"/>
        </w:rPr>
        <w:t> and lower-fat milk are both healthy choices.</w:t>
      </w:r>
    </w:p>
    <w:p w14:paraId="33C1250A" w14:textId="77777777" w:rsidR="00334F76" w:rsidRDefault="00334F76" w:rsidP="00334F76">
      <w:pPr>
        <w:spacing w:after="0"/>
        <w:ind w:right="-330"/>
        <w:rPr>
          <w:sz w:val="24"/>
          <w:szCs w:val="24"/>
        </w:rPr>
      </w:pPr>
    </w:p>
    <w:p w14:paraId="600F9E9F" w14:textId="5568E25E" w:rsidR="00334F76" w:rsidRPr="00334F76" w:rsidRDefault="00334F76" w:rsidP="00334F76">
      <w:pPr>
        <w:spacing w:after="0"/>
        <w:ind w:right="-330"/>
        <w:rPr>
          <w:b/>
          <w:bCs/>
          <w:sz w:val="24"/>
          <w:szCs w:val="24"/>
        </w:rPr>
      </w:pPr>
      <w:r w:rsidRPr="00334F76">
        <w:rPr>
          <w:b/>
          <w:bCs/>
          <w:sz w:val="24"/>
          <w:szCs w:val="24"/>
        </w:rPr>
        <w:t>Feeling tired?</w:t>
      </w:r>
    </w:p>
    <w:p w14:paraId="765BC6F6" w14:textId="77777777" w:rsidR="00334F76" w:rsidRDefault="00334F76" w:rsidP="00334F76">
      <w:pPr>
        <w:spacing w:after="0"/>
        <w:ind w:right="-330"/>
        <w:rPr>
          <w:sz w:val="24"/>
          <w:szCs w:val="24"/>
        </w:rPr>
      </w:pPr>
      <w:r w:rsidRPr="00334F76">
        <w:rPr>
          <w:sz w:val="24"/>
          <w:szCs w:val="24"/>
        </w:rPr>
        <w:t xml:space="preserve">If you often feel run down, you may be low on iron. Teenage girls are especially at risk because </w:t>
      </w:r>
    </w:p>
    <w:p w14:paraId="524520DD" w14:textId="22E2EAF0" w:rsidR="00334F76" w:rsidRPr="00334F76" w:rsidRDefault="00334F76" w:rsidP="00334F76">
      <w:pPr>
        <w:spacing w:after="0"/>
        <w:ind w:right="-330"/>
        <w:rPr>
          <w:sz w:val="24"/>
          <w:szCs w:val="24"/>
        </w:rPr>
      </w:pPr>
      <w:r w:rsidRPr="00334F76">
        <w:rPr>
          <w:sz w:val="24"/>
          <w:szCs w:val="24"/>
        </w:rPr>
        <w:t xml:space="preserve">they lose iron during their period. Try to get your iron from a variety of foods. Some good sources are red meat, breakfast cereals fortified with iron, and bread. </w:t>
      </w:r>
    </w:p>
    <w:p w14:paraId="4A150162" w14:textId="77777777" w:rsidR="00334F76" w:rsidRDefault="00334F76" w:rsidP="00334F76">
      <w:pPr>
        <w:spacing w:after="0"/>
        <w:ind w:right="-330"/>
        <w:rPr>
          <w:b/>
          <w:bCs/>
          <w:sz w:val="24"/>
          <w:szCs w:val="24"/>
        </w:rPr>
      </w:pPr>
    </w:p>
    <w:p w14:paraId="5FA0128C" w14:textId="77777777" w:rsidR="009F02B2" w:rsidRDefault="00334F76" w:rsidP="00334F76">
      <w:pPr>
        <w:spacing w:after="0"/>
        <w:ind w:right="-330"/>
        <w:rPr>
          <w:b/>
          <w:bCs/>
          <w:sz w:val="24"/>
          <w:szCs w:val="24"/>
        </w:rPr>
      </w:pPr>
      <w:r w:rsidRPr="00334F76">
        <w:rPr>
          <w:b/>
          <w:bCs/>
          <w:sz w:val="24"/>
          <w:szCs w:val="24"/>
        </w:rPr>
        <w:t>Eating disorders</w:t>
      </w:r>
      <w:r>
        <w:rPr>
          <w:b/>
          <w:bCs/>
          <w:sz w:val="24"/>
          <w:szCs w:val="24"/>
        </w:rPr>
        <w:t xml:space="preserve">  </w:t>
      </w:r>
    </w:p>
    <w:p w14:paraId="374C61D6" w14:textId="77777777" w:rsidR="005A33A7" w:rsidRDefault="00334F76" w:rsidP="00334F76">
      <w:pPr>
        <w:spacing w:after="0"/>
        <w:ind w:right="-330"/>
        <w:rPr>
          <w:sz w:val="24"/>
          <w:szCs w:val="24"/>
        </w:rPr>
      </w:pPr>
      <w:r w:rsidRPr="00334F76">
        <w:rPr>
          <w:sz w:val="24"/>
          <w:szCs w:val="24"/>
        </w:rPr>
        <w:t xml:space="preserve">Does eating make you feel anxious, guilty or upset? An eating disorder is serious and isn't </w:t>
      </w:r>
    </w:p>
    <w:p w14:paraId="42CAEA7E" w14:textId="005AD28F" w:rsidR="00334F76" w:rsidRPr="005A33A7" w:rsidRDefault="00334F76" w:rsidP="00334F76">
      <w:pPr>
        <w:spacing w:after="0"/>
        <w:ind w:right="-330"/>
        <w:rPr>
          <w:sz w:val="24"/>
          <w:szCs w:val="24"/>
        </w:rPr>
      </w:pPr>
      <w:r w:rsidRPr="00334F76">
        <w:rPr>
          <w:sz w:val="24"/>
          <w:szCs w:val="24"/>
        </w:rPr>
        <w:t>something you should deal with on your own. Talk about it with someone you trust, there are treatments that can help, and you can recover from an eating disorder. Learn more about </w:t>
      </w:r>
      <w:hyperlink r:id="rId19" w:history="1">
        <w:r w:rsidRPr="00334F76">
          <w:rPr>
            <w:rStyle w:val="Hyperlink"/>
            <w:sz w:val="24"/>
            <w:szCs w:val="24"/>
          </w:rPr>
          <w:t>eating disorders</w:t>
        </w:r>
      </w:hyperlink>
      <w:r w:rsidRPr="00334F76">
        <w:rPr>
          <w:sz w:val="24"/>
          <w:szCs w:val="24"/>
        </w:rPr>
        <w:t>.</w:t>
      </w:r>
    </w:p>
    <w:p w14:paraId="6EEC9730" w14:textId="77777777" w:rsidR="00092D63" w:rsidRDefault="00092D63" w:rsidP="00092D63">
      <w:pPr>
        <w:spacing w:after="0"/>
        <w:ind w:right="-330"/>
        <w:rPr>
          <w:sz w:val="24"/>
          <w:szCs w:val="24"/>
        </w:rPr>
      </w:pPr>
    </w:p>
    <w:p w14:paraId="057111AA" w14:textId="77777777" w:rsidR="00092D63" w:rsidRDefault="00092D63" w:rsidP="00092D63">
      <w:pPr>
        <w:spacing w:after="0"/>
        <w:ind w:right="-330"/>
        <w:rPr>
          <w:sz w:val="24"/>
          <w:szCs w:val="24"/>
        </w:rPr>
      </w:pPr>
    </w:p>
    <w:p w14:paraId="5DBF58BC" w14:textId="77777777" w:rsidR="00092D63" w:rsidRPr="00385BE8" w:rsidRDefault="00092D63" w:rsidP="00092D63">
      <w:pPr>
        <w:spacing w:after="0"/>
        <w:ind w:right="-330"/>
        <w:rPr>
          <w:sz w:val="24"/>
          <w:szCs w:val="24"/>
        </w:rPr>
      </w:pPr>
    </w:p>
    <w:p w14:paraId="10BC040F" w14:textId="77777777" w:rsidR="00092D63" w:rsidRPr="00385BE8" w:rsidRDefault="00092D63" w:rsidP="00092D63">
      <w:pPr>
        <w:spacing w:after="0"/>
        <w:ind w:right="-330"/>
        <w:rPr>
          <w:sz w:val="24"/>
          <w:szCs w:val="24"/>
        </w:rPr>
      </w:pPr>
    </w:p>
    <w:p w14:paraId="17F46C2C" w14:textId="77777777" w:rsidR="00092D63" w:rsidRDefault="00092D63" w:rsidP="00092D63">
      <w:pPr>
        <w:spacing w:after="0"/>
        <w:ind w:right="-330"/>
        <w:rPr>
          <w:sz w:val="24"/>
          <w:szCs w:val="24"/>
        </w:rPr>
      </w:pPr>
    </w:p>
    <w:p w14:paraId="71D03896" w14:textId="77777777" w:rsidR="000D180F" w:rsidRDefault="000D180F" w:rsidP="00092D63">
      <w:pPr>
        <w:spacing w:after="0"/>
        <w:ind w:right="-330"/>
        <w:rPr>
          <w:sz w:val="24"/>
          <w:szCs w:val="24"/>
        </w:rPr>
      </w:pPr>
    </w:p>
    <w:p w14:paraId="15E66E1D" w14:textId="35CF6E88" w:rsidR="00092D63" w:rsidRPr="00C437C7" w:rsidRDefault="00092D63" w:rsidP="00092D63">
      <w:pPr>
        <w:spacing w:after="0"/>
        <w:ind w:right="-330"/>
        <w:rPr>
          <w:sz w:val="28"/>
          <w:szCs w:val="24"/>
        </w:rPr>
      </w:pPr>
      <w:r w:rsidRPr="00C437C7">
        <w:rPr>
          <w:sz w:val="28"/>
          <w:szCs w:val="24"/>
        </w:rPr>
        <w:lastRenderedPageBreak/>
        <w:t xml:space="preserve">Reflect on your </w:t>
      </w:r>
      <w:r>
        <w:rPr>
          <w:sz w:val="28"/>
          <w:szCs w:val="24"/>
        </w:rPr>
        <w:t>diet</w:t>
      </w:r>
      <w:r w:rsidRPr="00C437C7">
        <w:rPr>
          <w:sz w:val="28"/>
          <w:szCs w:val="24"/>
        </w:rPr>
        <w:t xml:space="preserve"> and describe </w:t>
      </w:r>
      <w:r>
        <w:rPr>
          <w:sz w:val="28"/>
          <w:szCs w:val="24"/>
        </w:rPr>
        <w:t>it</w:t>
      </w:r>
      <w:r w:rsidRPr="00C437C7">
        <w:rPr>
          <w:sz w:val="28"/>
          <w:szCs w:val="24"/>
        </w:rPr>
        <w:t xml:space="preserve"> below.</w:t>
      </w:r>
      <w:r>
        <w:rPr>
          <w:sz w:val="28"/>
          <w:szCs w:val="24"/>
        </w:rPr>
        <w:t xml:space="preserve">  Identify where you could make improvements.</w:t>
      </w:r>
    </w:p>
    <w:p w14:paraId="441B1053" w14:textId="77777777" w:rsidR="00092D63" w:rsidRDefault="00092D63" w:rsidP="00092D63">
      <w:pPr>
        <w:spacing w:after="0"/>
        <w:ind w:right="-330"/>
      </w:pPr>
      <w:r w:rsidRPr="00385BE8">
        <w:rPr>
          <w:noProof/>
          <w:sz w:val="24"/>
          <w:szCs w:val="24"/>
        </w:rPr>
        <mc:AlternateContent>
          <mc:Choice Requires="wps">
            <w:drawing>
              <wp:anchor distT="0" distB="0" distL="114300" distR="114300" simplePos="0" relativeHeight="251710464" behindDoc="0" locked="0" layoutInCell="1" allowOverlap="1" wp14:anchorId="3494F9F2" wp14:editId="524584D1">
                <wp:simplePos x="0" y="0"/>
                <wp:positionH relativeFrom="margin">
                  <wp:align>right</wp:align>
                </wp:positionH>
                <wp:positionV relativeFrom="paragraph">
                  <wp:posOffset>200660</wp:posOffset>
                </wp:positionV>
                <wp:extent cx="6131858" cy="3038475"/>
                <wp:effectExtent l="0" t="0" r="21590" b="28575"/>
                <wp:wrapNone/>
                <wp:docPr id="29" name="Rectangle: Rounded Corners 29"/>
                <wp:cNvGraphicFramePr/>
                <a:graphic xmlns:a="http://schemas.openxmlformats.org/drawingml/2006/main">
                  <a:graphicData uri="http://schemas.microsoft.com/office/word/2010/wordprocessingShape">
                    <wps:wsp>
                      <wps:cNvSpPr/>
                      <wps:spPr>
                        <a:xfrm>
                          <a:off x="0" y="0"/>
                          <a:ext cx="6131858" cy="3038475"/>
                        </a:xfrm>
                        <a:prstGeom prst="roundRect">
                          <a:avLst>
                            <a:gd name="adj" fmla="val 8128"/>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2F3C31" id="Rectangle: Rounded Corners 29" o:spid="_x0000_s1026" style="position:absolute;margin-left:431.6pt;margin-top:15.8pt;width:482.8pt;height:239.25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3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" filled="f" strokecolor="#2f528f" strokeweight="1pt">
                <v:stroke joinstyle="miter"/>
                <w10:wrap anchorx="margin"/>
              </v:roundrect>
            </w:pict>
          </mc:Fallback>
        </mc:AlternateContent>
      </w:r>
    </w:p>
    <w:p w14:paraId="5D4E060F" w14:textId="77777777" w:rsidR="00092D63" w:rsidRDefault="00092D63" w:rsidP="00092D63">
      <w:pPr>
        <w:spacing w:after="0"/>
        <w:ind w:right="-330"/>
      </w:pPr>
    </w:p>
    <w:p w14:paraId="154B5959"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06AF7464" w14:textId="77777777" w:rsidR="00092D63" w:rsidRPr="005F430B" w:rsidRDefault="00092D63" w:rsidP="00092D63">
      <w:pPr>
        <w:spacing w:after="0"/>
        <w:ind w:right="-330"/>
        <w:rPr>
          <w:sz w:val="6"/>
          <w:szCs w:val="6"/>
        </w:rPr>
      </w:pPr>
    </w:p>
    <w:p w14:paraId="1410D7A1"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652CF0E9" w14:textId="77777777" w:rsidR="00092D63" w:rsidRPr="005F430B" w:rsidRDefault="00092D63" w:rsidP="00092D63">
      <w:pPr>
        <w:spacing w:after="0"/>
        <w:ind w:right="-330"/>
        <w:rPr>
          <w:sz w:val="6"/>
          <w:szCs w:val="6"/>
        </w:rPr>
      </w:pPr>
    </w:p>
    <w:p w14:paraId="0823080B" w14:textId="77777777" w:rsidR="00092D63" w:rsidRPr="00C437C7"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42F848F7" w14:textId="77777777" w:rsidR="00092D63" w:rsidRPr="005F430B" w:rsidRDefault="00092D63" w:rsidP="00092D63">
      <w:pPr>
        <w:spacing w:after="0"/>
        <w:ind w:right="-330"/>
        <w:rPr>
          <w:sz w:val="6"/>
          <w:szCs w:val="6"/>
        </w:rPr>
      </w:pPr>
    </w:p>
    <w:p w14:paraId="4A1403B2"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7CDEA6F1" w14:textId="77777777" w:rsidR="00092D63" w:rsidRPr="005F430B" w:rsidRDefault="00092D63" w:rsidP="00092D63">
      <w:pPr>
        <w:spacing w:after="0"/>
        <w:ind w:right="-330"/>
        <w:rPr>
          <w:sz w:val="6"/>
          <w:szCs w:val="6"/>
        </w:rPr>
      </w:pPr>
    </w:p>
    <w:p w14:paraId="04B75F3E"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09CD9263" w14:textId="77777777" w:rsidR="00092D63" w:rsidRPr="005F430B" w:rsidRDefault="00092D63" w:rsidP="00092D63">
      <w:pPr>
        <w:spacing w:after="0"/>
        <w:ind w:right="-330"/>
        <w:rPr>
          <w:sz w:val="6"/>
          <w:szCs w:val="6"/>
        </w:rPr>
      </w:pPr>
    </w:p>
    <w:p w14:paraId="2E7590AB"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6F3BCC81" w14:textId="77777777" w:rsidR="00092D63" w:rsidRPr="005F430B" w:rsidRDefault="00092D63" w:rsidP="00092D63">
      <w:pPr>
        <w:spacing w:after="0"/>
        <w:ind w:right="-330"/>
        <w:rPr>
          <w:sz w:val="12"/>
          <w:szCs w:val="12"/>
        </w:rPr>
      </w:pPr>
    </w:p>
    <w:p w14:paraId="64216FA4" w14:textId="77777777" w:rsidR="00092D63" w:rsidRPr="005F430B" w:rsidRDefault="00092D63" w:rsidP="00092D63">
      <w:pPr>
        <w:spacing w:after="0"/>
        <w:ind w:right="-330"/>
        <w:rPr>
          <w:sz w:val="6"/>
          <w:szCs w:val="6"/>
        </w:rPr>
      </w:pPr>
    </w:p>
    <w:p w14:paraId="71C4CD4D"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2605044D" w14:textId="77777777" w:rsidR="00092D63" w:rsidRPr="005F430B" w:rsidRDefault="00092D63" w:rsidP="00092D63">
      <w:pPr>
        <w:spacing w:after="0"/>
        <w:ind w:right="-330"/>
        <w:rPr>
          <w:sz w:val="6"/>
          <w:szCs w:val="6"/>
        </w:rPr>
      </w:pPr>
    </w:p>
    <w:p w14:paraId="2982C53B"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18D5384F" w14:textId="77777777" w:rsidR="00092D63" w:rsidRDefault="00092D63" w:rsidP="00092D63">
      <w:pPr>
        <w:spacing w:after="0"/>
        <w:ind w:right="-330"/>
      </w:pPr>
    </w:p>
    <w:p w14:paraId="46DDFA4D" w14:textId="77777777" w:rsidR="00092D63" w:rsidRDefault="00092D63" w:rsidP="00092D63">
      <w:pPr>
        <w:spacing w:after="0"/>
        <w:ind w:right="-330"/>
      </w:pPr>
    </w:p>
    <w:p w14:paraId="4CD84060" w14:textId="77777777" w:rsidR="00092D63" w:rsidRDefault="00092D63" w:rsidP="00092D63">
      <w:pPr>
        <w:spacing w:after="0"/>
        <w:ind w:right="-330"/>
      </w:pPr>
    </w:p>
    <w:p w14:paraId="1F2A8C00" w14:textId="77777777" w:rsidR="00092D63" w:rsidRDefault="00092D63" w:rsidP="00092D63">
      <w:pPr>
        <w:spacing w:after="0"/>
        <w:ind w:right="-330"/>
      </w:pPr>
    </w:p>
    <w:p w14:paraId="3E49AFC5" w14:textId="77777777" w:rsidR="00092D63" w:rsidRDefault="00092D63" w:rsidP="00092D63">
      <w:pPr>
        <w:spacing w:after="0"/>
        <w:ind w:right="-330"/>
      </w:pPr>
    </w:p>
    <w:p w14:paraId="2BE8F541" w14:textId="02478465" w:rsidR="00092D63" w:rsidRPr="003238CB" w:rsidRDefault="00092D63" w:rsidP="00092D63">
      <w:pPr>
        <w:spacing w:after="0"/>
        <w:ind w:right="-330"/>
        <w:rPr>
          <w:b/>
          <w:sz w:val="28"/>
        </w:rPr>
      </w:pPr>
      <w:r w:rsidRPr="00C437C7">
        <w:rPr>
          <w:sz w:val="28"/>
        </w:rPr>
        <w:t xml:space="preserve">Now make a list of actions that will improve your </w:t>
      </w:r>
      <w:r>
        <w:rPr>
          <w:sz w:val="28"/>
        </w:rPr>
        <w:t>diet</w:t>
      </w:r>
      <w:r w:rsidRPr="00C437C7">
        <w:rPr>
          <w:sz w:val="28"/>
        </w:rPr>
        <w:t>.</w:t>
      </w:r>
      <w:r>
        <w:rPr>
          <w:sz w:val="28"/>
        </w:rPr>
        <w:t xml:space="preserve">  </w:t>
      </w:r>
      <w:r w:rsidRPr="003238CB">
        <w:rPr>
          <w:b/>
          <w:sz w:val="28"/>
        </w:rPr>
        <w:t xml:space="preserve">Ask a parent to support you with them.  </w:t>
      </w:r>
    </w:p>
    <w:p w14:paraId="23158C8A" w14:textId="77777777" w:rsidR="00092D63" w:rsidRDefault="00092D63" w:rsidP="00092D63">
      <w:pPr>
        <w:spacing w:after="0"/>
        <w:ind w:right="-330"/>
      </w:pPr>
      <w:r w:rsidRPr="00385BE8">
        <w:rPr>
          <w:noProof/>
          <w:sz w:val="24"/>
          <w:szCs w:val="24"/>
        </w:rPr>
        <mc:AlternateContent>
          <mc:Choice Requires="wps">
            <w:drawing>
              <wp:anchor distT="0" distB="0" distL="114300" distR="114300" simplePos="0" relativeHeight="251709440" behindDoc="0" locked="0" layoutInCell="1" allowOverlap="1" wp14:anchorId="50051FD7" wp14:editId="6FA353BE">
                <wp:simplePos x="0" y="0"/>
                <wp:positionH relativeFrom="column">
                  <wp:posOffset>-109855</wp:posOffset>
                </wp:positionH>
                <wp:positionV relativeFrom="paragraph">
                  <wp:posOffset>171451</wp:posOffset>
                </wp:positionV>
                <wp:extent cx="6131560" cy="3333750"/>
                <wp:effectExtent l="0" t="0" r="21590" b="19050"/>
                <wp:wrapNone/>
                <wp:docPr id="30" name="Rectangle: Rounded Corners 30"/>
                <wp:cNvGraphicFramePr/>
                <a:graphic xmlns:a="http://schemas.openxmlformats.org/drawingml/2006/main">
                  <a:graphicData uri="http://schemas.microsoft.com/office/word/2010/wordprocessingShape">
                    <wps:wsp>
                      <wps:cNvSpPr/>
                      <wps:spPr>
                        <a:xfrm>
                          <a:off x="0" y="0"/>
                          <a:ext cx="6131560" cy="3333750"/>
                        </a:xfrm>
                        <a:prstGeom prst="roundRect">
                          <a:avLst>
                            <a:gd name="adj" fmla="val 8128"/>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3ECC78" id="Rectangle: Rounded Corners 30" o:spid="_x0000_s1026" style="position:absolute;margin-left:-8.65pt;margin-top:13.5pt;width:482.8pt;height:26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" filled="f" strokecolor="#2f528f" strokeweight="1pt">
                <v:stroke joinstyle="miter"/>
              </v:roundrect>
            </w:pict>
          </mc:Fallback>
        </mc:AlternateContent>
      </w:r>
    </w:p>
    <w:p w14:paraId="0CBD6061" w14:textId="77777777" w:rsidR="00092D63" w:rsidRDefault="00092D63" w:rsidP="00092D63">
      <w:pPr>
        <w:spacing w:after="0"/>
        <w:ind w:right="-330"/>
      </w:pPr>
    </w:p>
    <w:p w14:paraId="58271F56" w14:textId="77777777" w:rsidR="00092D63" w:rsidRDefault="00092D63" w:rsidP="00092D63">
      <w:pPr>
        <w:spacing w:after="0"/>
        <w:ind w:right="-330"/>
      </w:pPr>
    </w:p>
    <w:p w14:paraId="6FEA05A0"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7FE6ADBA" w14:textId="77777777" w:rsidR="00092D63" w:rsidRPr="005F430B" w:rsidRDefault="00092D63" w:rsidP="00092D63">
      <w:pPr>
        <w:spacing w:after="0"/>
        <w:ind w:right="-330"/>
        <w:rPr>
          <w:sz w:val="6"/>
          <w:szCs w:val="6"/>
        </w:rPr>
      </w:pPr>
    </w:p>
    <w:p w14:paraId="4FA3BA45"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572DD317" w14:textId="77777777" w:rsidR="00092D63" w:rsidRPr="005F430B" w:rsidRDefault="00092D63" w:rsidP="00092D63">
      <w:pPr>
        <w:spacing w:after="0"/>
        <w:ind w:right="-330"/>
        <w:rPr>
          <w:sz w:val="6"/>
          <w:szCs w:val="6"/>
        </w:rPr>
      </w:pPr>
    </w:p>
    <w:p w14:paraId="1407F406" w14:textId="77777777" w:rsidR="00092D63" w:rsidRPr="00C437C7"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w:t>
      </w:r>
    </w:p>
    <w:p w14:paraId="1029356B" w14:textId="77777777" w:rsidR="00092D63" w:rsidRPr="005F430B" w:rsidRDefault="00092D63" w:rsidP="00092D63">
      <w:pPr>
        <w:spacing w:after="0"/>
        <w:ind w:right="-330"/>
        <w:rPr>
          <w:sz w:val="6"/>
          <w:szCs w:val="6"/>
        </w:rPr>
      </w:pPr>
    </w:p>
    <w:p w14:paraId="17F2F5EF"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5ED17DCE" w14:textId="77777777" w:rsidR="00092D63" w:rsidRPr="005F430B" w:rsidRDefault="00092D63" w:rsidP="00092D63">
      <w:pPr>
        <w:spacing w:after="0"/>
        <w:ind w:right="-330"/>
        <w:rPr>
          <w:sz w:val="6"/>
          <w:szCs w:val="6"/>
        </w:rPr>
      </w:pPr>
    </w:p>
    <w:p w14:paraId="25D43994"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59B1B243" w14:textId="77777777" w:rsidR="00092D63" w:rsidRPr="005F430B" w:rsidRDefault="00092D63" w:rsidP="00092D63">
      <w:pPr>
        <w:spacing w:after="0"/>
        <w:ind w:right="-330"/>
        <w:rPr>
          <w:sz w:val="6"/>
          <w:szCs w:val="6"/>
        </w:rPr>
      </w:pPr>
    </w:p>
    <w:p w14:paraId="1110A9D5"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474FFCA9" w14:textId="77777777" w:rsidR="00092D63" w:rsidRPr="005F430B" w:rsidRDefault="00092D63" w:rsidP="00092D63">
      <w:pPr>
        <w:spacing w:after="0"/>
        <w:ind w:right="-330"/>
        <w:rPr>
          <w:sz w:val="12"/>
          <w:szCs w:val="12"/>
        </w:rPr>
      </w:pPr>
    </w:p>
    <w:p w14:paraId="629CC6A5" w14:textId="77777777" w:rsidR="00092D63" w:rsidRPr="005F430B" w:rsidRDefault="00092D63" w:rsidP="00092D63">
      <w:pPr>
        <w:spacing w:after="0"/>
        <w:ind w:right="-330"/>
        <w:rPr>
          <w:sz w:val="6"/>
          <w:szCs w:val="6"/>
        </w:rPr>
      </w:pPr>
    </w:p>
    <w:p w14:paraId="337D8D52"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72A35369" w14:textId="77777777" w:rsidR="00092D63" w:rsidRPr="005F430B" w:rsidRDefault="00092D63" w:rsidP="00092D63">
      <w:pPr>
        <w:spacing w:after="0"/>
        <w:ind w:right="-330"/>
        <w:rPr>
          <w:sz w:val="6"/>
          <w:szCs w:val="6"/>
        </w:rPr>
      </w:pPr>
    </w:p>
    <w:p w14:paraId="7EC3CE10" w14:textId="77777777" w:rsidR="00092D63"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38C543CF" w14:textId="77777777" w:rsidR="00092D63" w:rsidRPr="00CF3051" w:rsidRDefault="00092D63" w:rsidP="00092D63">
      <w:pPr>
        <w:spacing w:after="0"/>
        <w:ind w:right="-330"/>
        <w:rPr>
          <w:color w:val="D0CECE" w:themeColor="background2" w:themeShade="E6"/>
          <w:sz w:val="32"/>
          <w:szCs w:val="32"/>
        </w:rPr>
      </w:pPr>
    </w:p>
    <w:p w14:paraId="02C729C1" w14:textId="77777777" w:rsidR="00092D63" w:rsidRDefault="00092D63" w:rsidP="00092D63">
      <w:pPr>
        <w:spacing w:after="0"/>
        <w:ind w:right="-330"/>
      </w:pPr>
    </w:p>
    <w:p w14:paraId="2D998484" w14:textId="77777777" w:rsidR="00092D63" w:rsidRDefault="00092D63" w:rsidP="00092D63">
      <w:pPr>
        <w:spacing w:after="0"/>
        <w:ind w:right="-330"/>
      </w:pPr>
    </w:p>
    <w:p w14:paraId="757D86A8" w14:textId="23A67A45" w:rsidR="00092D63" w:rsidRPr="003238CB" w:rsidRDefault="00092D63" w:rsidP="00092D63">
      <w:pPr>
        <w:spacing w:after="0"/>
        <w:ind w:right="-330"/>
        <w:rPr>
          <w:b/>
          <w:sz w:val="24"/>
          <w:szCs w:val="24"/>
        </w:rPr>
      </w:pPr>
      <w:r w:rsidRPr="003238CB">
        <w:rPr>
          <w:b/>
          <w:sz w:val="24"/>
          <w:szCs w:val="24"/>
        </w:rPr>
        <w:t xml:space="preserve">Please record </w:t>
      </w:r>
      <w:r>
        <w:rPr>
          <w:b/>
          <w:sz w:val="24"/>
          <w:szCs w:val="24"/>
        </w:rPr>
        <w:t xml:space="preserve">what you eat and drink </w:t>
      </w:r>
      <w:r w:rsidRPr="003238CB">
        <w:rPr>
          <w:b/>
          <w:sz w:val="24"/>
          <w:szCs w:val="24"/>
        </w:rPr>
        <w:t>for three weeks:</w:t>
      </w:r>
    </w:p>
    <w:p w14:paraId="6BA3CF8B" w14:textId="77777777" w:rsidR="00092D63" w:rsidRDefault="00092D63" w:rsidP="00092D63">
      <w:pPr>
        <w:rPr>
          <w:sz w:val="24"/>
          <w:szCs w:val="24"/>
        </w:rPr>
      </w:pPr>
      <w:r w:rsidRPr="00385BE8">
        <w:rPr>
          <w:noProof/>
          <w:sz w:val="24"/>
          <w:szCs w:val="24"/>
        </w:rPr>
        <w:lastRenderedPageBreak/>
        <mc:AlternateContent>
          <mc:Choice Requires="wps">
            <w:drawing>
              <wp:anchor distT="0" distB="0" distL="114300" distR="114300" simplePos="0" relativeHeight="251711488" behindDoc="0" locked="0" layoutInCell="1" allowOverlap="1" wp14:anchorId="67D09BA7" wp14:editId="48F04AC8">
                <wp:simplePos x="0" y="0"/>
                <wp:positionH relativeFrom="page">
                  <wp:align>center</wp:align>
                </wp:positionH>
                <wp:positionV relativeFrom="paragraph">
                  <wp:posOffset>227330</wp:posOffset>
                </wp:positionV>
                <wp:extent cx="6131560" cy="8934450"/>
                <wp:effectExtent l="0" t="0" r="21590" b="19050"/>
                <wp:wrapNone/>
                <wp:docPr id="31" name="Rectangle: Rounded Corners 31"/>
                <wp:cNvGraphicFramePr/>
                <a:graphic xmlns:a="http://schemas.openxmlformats.org/drawingml/2006/main">
                  <a:graphicData uri="http://schemas.microsoft.com/office/word/2010/wordprocessingShape">
                    <wps:wsp>
                      <wps:cNvSpPr/>
                      <wps:spPr>
                        <a:xfrm>
                          <a:off x="0" y="0"/>
                          <a:ext cx="6131560" cy="8934450"/>
                        </a:xfrm>
                        <a:prstGeom prst="roundRect">
                          <a:avLst>
                            <a:gd name="adj" fmla="val 8128"/>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95BE00" id="Rectangle: Rounded Corners 31" o:spid="_x0000_s1026" style="position:absolute;margin-left:0;margin-top:17.9pt;width:482.8pt;height:703.5pt;z-index:2517114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53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" filled="f" strokecolor="#2f528f" strokeweight="1pt">
                <v:stroke joinstyle="miter"/>
                <w10:wrap anchorx="page"/>
              </v:roundrect>
            </w:pict>
          </mc:Fallback>
        </mc:AlternateContent>
      </w:r>
    </w:p>
    <w:p w14:paraId="065DF2B9" w14:textId="0F215E5D" w:rsidR="00092D63" w:rsidRPr="003238CB" w:rsidRDefault="00092D63" w:rsidP="00092D63">
      <w:pPr>
        <w:spacing w:after="0"/>
        <w:ind w:right="-330"/>
        <w:rPr>
          <w:b/>
          <w:sz w:val="32"/>
          <w:szCs w:val="24"/>
          <w:u w:val="single"/>
        </w:rPr>
      </w:pPr>
      <w:r>
        <w:rPr>
          <w:b/>
          <w:sz w:val="32"/>
          <w:szCs w:val="24"/>
          <w:u w:val="single"/>
        </w:rPr>
        <w:t>Diet</w:t>
      </w:r>
      <w:r w:rsidRPr="003238CB">
        <w:rPr>
          <w:b/>
          <w:sz w:val="32"/>
          <w:szCs w:val="24"/>
          <w:u w:val="single"/>
        </w:rPr>
        <w:t xml:space="preserve"> Diary</w:t>
      </w:r>
    </w:p>
    <w:p w14:paraId="5D3553FC" w14:textId="77777777" w:rsidR="00092D63" w:rsidRDefault="00092D63" w:rsidP="00092D63">
      <w:pPr>
        <w:spacing w:after="0"/>
        <w:ind w:right="-330"/>
        <w:rPr>
          <w:b/>
          <w:sz w:val="24"/>
          <w:szCs w:val="24"/>
          <w:u w:val="single"/>
        </w:rPr>
      </w:pPr>
    </w:p>
    <w:p w14:paraId="61E3CDE6" w14:textId="77777777" w:rsidR="00092D63" w:rsidRDefault="00092D63" w:rsidP="00092D63">
      <w:pPr>
        <w:spacing w:after="0"/>
        <w:ind w:right="-330"/>
        <w:rPr>
          <w:b/>
          <w:sz w:val="24"/>
          <w:szCs w:val="24"/>
          <w:u w:val="single"/>
        </w:rPr>
      </w:pPr>
      <w:proofErr w:type="gramStart"/>
      <w:r>
        <w:rPr>
          <w:b/>
          <w:sz w:val="24"/>
          <w:szCs w:val="24"/>
          <w:u w:val="single"/>
        </w:rPr>
        <w:t>Week  1</w:t>
      </w:r>
      <w:proofErr w:type="gramEnd"/>
      <w:r>
        <w:rPr>
          <w:b/>
          <w:sz w:val="24"/>
          <w:szCs w:val="24"/>
          <w:u w:val="single"/>
        </w:rPr>
        <w:t>:</w:t>
      </w:r>
    </w:p>
    <w:p w14:paraId="7B5EEB36"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03725DB9" w14:textId="77777777" w:rsidR="00092D63" w:rsidRPr="005F430B" w:rsidRDefault="00092D63" w:rsidP="00092D63">
      <w:pPr>
        <w:spacing w:after="0"/>
        <w:ind w:right="-330"/>
        <w:rPr>
          <w:sz w:val="6"/>
          <w:szCs w:val="6"/>
        </w:rPr>
      </w:pPr>
    </w:p>
    <w:p w14:paraId="55823349"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7EF65062" w14:textId="77777777" w:rsidR="00092D63" w:rsidRPr="005F430B" w:rsidRDefault="00092D63" w:rsidP="00092D63">
      <w:pPr>
        <w:spacing w:after="0"/>
        <w:ind w:right="-330"/>
        <w:rPr>
          <w:sz w:val="6"/>
          <w:szCs w:val="6"/>
        </w:rPr>
      </w:pPr>
    </w:p>
    <w:p w14:paraId="4A76A9C6" w14:textId="77777777" w:rsidR="00092D63" w:rsidRPr="00C437C7"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w:t>
      </w:r>
    </w:p>
    <w:p w14:paraId="455BF99B" w14:textId="77777777" w:rsidR="00092D63" w:rsidRPr="005F430B" w:rsidRDefault="00092D63" w:rsidP="00092D63">
      <w:pPr>
        <w:spacing w:after="0"/>
        <w:ind w:right="-330"/>
        <w:rPr>
          <w:sz w:val="6"/>
          <w:szCs w:val="6"/>
        </w:rPr>
      </w:pPr>
    </w:p>
    <w:p w14:paraId="74837FA1"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73C438E6" w14:textId="77777777" w:rsidR="00092D63" w:rsidRPr="005F430B" w:rsidRDefault="00092D63" w:rsidP="00092D63">
      <w:pPr>
        <w:spacing w:after="0"/>
        <w:ind w:right="-330"/>
        <w:rPr>
          <w:sz w:val="6"/>
          <w:szCs w:val="6"/>
        </w:rPr>
      </w:pPr>
    </w:p>
    <w:p w14:paraId="49C7C1AC"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0F5DAF8A" w14:textId="77777777" w:rsidR="00092D63" w:rsidRPr="005F430B" w:rsidRDefault="00092D63" w:rsidP="00092D63">
      <w:pPr>
        <w:spacing w:after="0"/>
        <w:ind w:right="-330"/>
        <w:rPr>
          <w:sz w:val="6"/>
          <w:szCs w:val="6"/>
        </w:rPr>
      </w:pPr>
    </w:p>
    <w:p w14:paraId="1824029F"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38855E29" w14:textId="77777777" w:rsidR="00092D63" w:rsidRPr="005F430B" w:rsidRDefault="00092D63" w:rsidP="00092D63">
      <w:pPr>
        <w:spacing w:after="0"/>
        <w:ind w:right="-330"/>
        <w:rPr>
          <w:sz w:val="12"/>
          <w:szCs w:val="12"/>
        </w:rPr>
      </w:pPr>
    </w:p>
    <w:p w14:paraId="6F7A20E9" w14:textId="77777777" w:rsidR="00092D63" w:rsidRPr="005F430B" w:rsidRDefault="00092D63" w:rsidP="00092D63">
      <w:pPr>
        <w:spacing w:after="0"/>
        <w:ind w:right="-330"/>
        <w:rPr>
          <w:sz w:val="6"/>
          <w:szCs w:val="6"/>
        </w:rPr>
      </w:pPr>
    </w:p>
    <w:p w14:paraId="3B4D7891" w14:textId="77777777" w:rsidR="00092D63" w:rsidRPr="003238CB"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26171823" w14:textId="77777777" w:rsidR="00092D63" w:rsidRDefault="00092D63" w:rsidP="00092D63">
      <w:pPr>
        <w:spacing w:after="0"/>
        <w:ind w:right="-330"/>
        <w:rPr>
          <w:b/>
          <w:sz w:val="24"/>
          <w:szCs w:val="24"/>
          <w:u w:val="single"/>
        </w:rPr>
      </w:pPr>
    </w:p>
    <w:p w14:paraId="5F05B8CD" w14:textId="77777777" w:rsidR="00092D63" w:rsidRDefault="00092D63" w:rsidP="00092D63">
      <w:pPr>
        <w:spacing w:after="0"/>
        <w:ind w:right="-330"/>
        <w:rPr>
          <w:b/>
          <w:sz w:val="24"/>
          <w:szCs w:val="24"/>
          <w:u w:val="single"/>
        </w:rPr>
      </w:pPr>
      <w:r>
        <w:rPr>
          <w:b/>
          <w:sz w:val="24"/>
          <w:szCs w:val="24"/>
          <w:u w:val="single"/>
        </w:rPr>
        <w:t xml:space="preserve">Week 2: </w:t>
      </w:r>
    </w:p>
    <w:p w14:paraId="798F7240"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w:t>
      </w:r>
    </w:p>
    <w:p w14:paraId="0F1F0307" w14:textId="77777777" w:rsidR="00092D63" w:rsidRPr="005F430B" w:rsidRDefault="00092D63" w:rsidP="00092D63">
      <w:pPr>
        <w:spacing w:after="0"/>
        <w:ind w:right="-330"/>
        <w:rPr>
          <w:sz w:val="6"/>
          <w:szCs w:val="6"/>
        </w:rPr>
      </w:pPr>
    </w:p>
    <w:p w14:paraId="33C3EE19"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7E9204A7" w14:textId="77777777" w:rsidR="00092D63" w:rsidRPr="005F430B" w:rsidRDefault="00092D63" w:rsidP="00092D63">
      <w:pPr>
        <w:spacing w:after="0"/>
        <w:ind w:right="-330"/>
        <w:rPr>
          <w:sz w:val="6"/>
          <w:szCs w:val="6"/>
        </w:rPr>
      </w:pPr>
    </w:p>
    <w:p w14:paraId="42C97720" w14:textId="77777777" w:rsidR="00092D63" w:rsidRPr="00C437C7"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w:t>
      </w:r>
    </w:p>
    <w:p w14:paraId="45EBD53A" w14:textId="77777777" w:rsidR="00092D63" w:rsidRPr="005F430B" w:rsidRDefault="00092D63" w:rsidP="00092D63">
      <w:pPr>
        <w:spacing w:after="0"/>
        <w:ind w:right="-330"/>
        <w:rPr>
          <w:sz w:val="6"/>
          <w:szCs w:val="6"/>
        </w:rPr>
      </w:pPr>
    </w:p>
    <w:p w14:paraId="035FDA4E"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0F4699B6" w14:textId="77777777" w:rsidR="00092D63" w:rsidRPr="005F430B" w:rsidRDefault="00092D63" w:rsidP="00092D63">
      <w:pPr>
        <w:spacing w:after="0"/>
        <w:ind w:right="-330"/>
        <w:rPr>
          <w:sz w:val="6"/>
          <w:szCs w:val="6"/>
        </w:rPr>
      </w:pPr>
    </w:p>
    <w:p w14:paraId="22839783"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2D583F81" w14:textId="77777777" w:rsidR="00092D63" w:rsidRPr="005F430B" w:rsidRDefault="00092D63" w:rsidP="00092D63">
      <w:pPr>
        <w:spacing w:after="0"/>
        <w:ind w:right="-330"/>
        <w:rPr>
          <w:sz w:val="6"/>
          <w:szCs w:val="6"/>
        </w:rPr>
      </w:pPr>
    </w:p>
    <w:p w14:paraId="2D88F335"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79E70CB2" w14:textId="77777777" w:rsidR="00092D63" w:rsidRPr="005F430B" w:rsidRDefault="00092D63" w:rsidP="00092D63">
      <w:pPr>
        <w:spacing w:after="0"/>
        <w:ind w:right="-330"/>
        <w:rPr>
          <w:sz w:val="12"/>
          <w:szCs w:val="12"/>
        </w:rPr>
      </w:pPr>
    </w:p>
    <w:p w14:paraId="2FDEFDB4" w14:textId="77777777" w:rsidR="00092D63" w:rsidRPr="005F430B" w:rsidRDefault="00092D63" w:rsidP="00092D63">
      <w:pPr>
        <w:spacing w:after="0"/>
        <w:ind w:right="-330"/>
        <w:rPr>
          <w:sz w:val="6"/>
          <w:szCs w:val="6"/>
        </w:rPr>
      </w:pPr>
    </w:p>
    <w:p w14:paraId="18B7B1BE" w14:textId="77777777" w:rsidR="00092D63" w:rsidRPr="003238CB"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5A2A8736" w14:textId="77777777" w:rsidR="00092D63" w:rsidRDefault="00092D63" w:rsidP="00092D63">
      <w:pPr>
        <w:spacing w:after="0"/>
        <w:ind w:right="-330"/>
        <w:rPr>
          <w:b/>
          <w:sz w:val="24"/>
          <w:szCs w:val="24"/>
          <w:u w:val="single"/>
        </w:rPr>
      </w:pPr>
    </w:p>
    <w:p w14:paraId="2C91FD82" w14:textId="77777777" w:rsidR="00092D63" w:rsidRDefault="00092D63" w:rsidP="00092D63">
      <w:pPr>
        <w:spacing w:after="0"/>
        <w:ind w:right="-330"/>
        <w:rPr>
          <w:b/>
          <w:sz w:val="24"/>
          <w:szCs w:val="24"/>
          <w:u w:val="single"/>
        </w:rPr>
      </w:pPr>
      <w:r>
        <w:rPr>
          <w:b/>
          <w:sz w:val="24"/>
          <w:szCs w:val="24"/>
          <w:u w:val="single"/>
        </w:rPr>
        <w:t xml:space="preserve">Week 3: </w:t>
      </w:r>
    </w:p>
    <w:p w14:paraId="77B7245D"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47FAF035" w14:textId="77777777" w:rsidR="00092D63" w:rsidRPr="005F430B" w:rsidRDefault="00092D63" w:rsidP="00092D63">
      <w:pPr>
        <w:spacing w:after="0"/>
        <w:ind w:right="-330"/>
        <w:rPr>
          <w:sz w:val="6"/>
          <w:szCs w:val="6"/>
        </w:rPr>
      </w:pPr>
    </w:p>
    <w:p w14:paraId="00DDF4CE"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5E052441" w14:textId="77777777" w:rsidR="00092D63" w:rsidRPr="005F430B" w:rsidRDefault="00092D63" w:rsidP="00092D63">
      <w:pPr>
        <w:spacing w:after="0"/>
        <w:ind w:right="-330"/>
        <w:rPr>
          <w:sz w:val="6"/>
          <w:szCs w:val="6"/>
        </w:rPr>
      </w:pPr>
    </w:p>
    <w:p w14:paraId="064CABE8" w14:textId="77777777" w:rsidR="00092D63" w:rsidRPr="00C437C7"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w:t>
      </w:r>
    </w:p>
    <w:p w14:paraId="466B9D80" w14:textId="77777777" w:rsidR="00092D63" w:rsidRPr="005F430B" w:rsidRDefault="00092D63" w:rsidP="00092D63">
      <w:pPr>
        <w:spacing w:after="0"/>
        <w:ind w:right="-330"/>
        <w:rPr>
          <w:sz w:val="6"/>
          <w:szCs w:val="6"/>
        </w:rPr>
      </w:pPr>
    </w:p>
    <w:p w14:paraId="29861683"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181A5F5B" w14:textId="77777777" w:rsidR="00092D63" w:rsidRPr="005F430B" w:rsidRDefault="00092D63" w:rsidP="00092D63">
      <w:pPr>
        <w:spacing w:after="0"/>
        <w:ind w:right="-330"/>
        <w:rPr>
          <w:sz w:val="6"/>
          <w:szCs w:val="6"/>
        </w:rPr>
      </w:pPr>
    </w:p>
    <w:p w14:paraId="46C8EFA3"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259E284B" w14:textId="77777777" w:rsidR="00092D63" w:rsidRPr="005F430B" w:rsidRDefault="00092D63" w:rsidP="00092D63">
      <w:pPr>
        <w:spacing w:after="0"/>
        <w:ind w:right="-330"/>
        <w:rPr>
          <w:sz w:val="6"/>
          <w:szCs w:val="6"/>
        </w:rPr>
      </w:pPr>
    </w:p>
    <w:p w14:paraId="3F7C8430"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26E7EF18" w14:textId="77777777" w:rsidR="00092D63" w:rsidRPr="005F430B" w:rsidRDefault="00092D63" w:rsidP="00092D63">
      <w:pPr>
        <w:spacing w:after="0"/>
        <w:ind w:right="-330"/>
        <w:rPr>
          <w:sz w:val="12"/>
          <w:szCs w:val="12"/>
        </w:rPr>
      </w:pPr>
    </w:p>
    <w:p w14:paraId="2ACC3467" w14:textId="77777777" w:rsidR="00092D63" w:rsidRPr="005F430B" w:rsidRDefault="00092D63" w:rsidP="00092D63">
      <w:pPr>
        <w:spacing w:after="0"/>
        <w:ind w:right="-330"/>
        <w:rPr>
          <w:sz w:val="6"/>
          <w:szCs w:val="6"/>
        </w:rPr>
      </w:pPr>
    </w:p>
    <w:p w14:paraId="7E460C06" w14:textId="77777777" w:rsidR="00092D63"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bookmarkEnd w:id="4"/>
    <w:p w14:paraId="510D456B" w14:textId="77777777" w:rsidR="00092D63" w:rsidRDefault="00092D63" w:rsidP="00092D63">
      <w:pPr>
        <w:spacing w:after="0"/>
        <w:ind w:right="-330"/>
        <w:rPr>
          <w:b/>
          <w:sz w:val="24"/>
          <w:szCs w:val="24"/>
          <w:u w:val="single"/>
        </w:rPr>
      </w:pPr>
    </w:p>
    <w:p w14:paraId="1E6DFDEC" w14:textId="161E16CE" w:rsidR="00092D63" w:rsidRPr="00F55FD6" w:rsidRDefault="00092D63" w:rsidP="00092D63">
      <w:pPr>
        <w:rPr>
          <w:b/>
          <w:bCs/>
          <w:sz w:val="24"/>
          <w:szCs w:val="24"/>
        </w:rPr>
      </w:pPr>
      <w:r>
        <w:rPr>
          <w:b/>
          <w:bCs/>
          <w:sz w:val="32"/>
          <w:szCs w:val="24"/>
        </w:rPr>
        <w:lastRenderedPageBreak/>
        <w:t>Personal Organisation</w:t>
      </w:r>
    </w:p>
    <w:p w14:paraId="7CB30572" w14:textId="77777777" w:rsidR="00092D63" w:rsidRPr="00385BE8" w:rsidRDefault="00092D63" w:rsidP="00092D63">
      <w:pPr>
        <w:spacing w:after="0"/>
        <w:ind w:right="-1"/>
        <w:rPr>
          <w:sz w:val="24"/>
          <w:szCs w:val="24"/>
        </w:rPr>
      </w:pPr>
      <w:r w:rsidRPr="00385BE8">
        <w:rPr>
          <w:noProof/>
          <w:sz w:val="24"/>
          <w:szCs w:val="24"/>
        </w:rPr>
        <mc:AlternateContent>
          <mc:Choice Requires="wps">
            <w:drawing>
              <wp:anchor distT="0" distB="0" distL="114300" distR="114300" simplePos="0" relativeHeight="251713536" behindDoc="0" locked="0" layoutInCell="1" allowOverlap="1" wp14:anchorId="5DC91938" wp14:editId="06D959C8">
                <wp:simplePos x="0" y="0"/>
                <wp:positionH relativeFrom="column">
                  <wp:posOffset>-62230</wp:posOffset>
                </wp:positionH>
                <wp:positionV relativeFrom="paragraph">
                  <wp:posOffset>128270</wp:posOffset>
                </wp:positionV>
                <wp:extent cx="6131858" cy="8020050"/>
                <wp:effectExtent l="0" t="0" r="21590" b="19050"/>
                <wp:wrapNone/>
                <wp:docPr id="32" name="Rectangle: Rounded Corners 32"/>
                <wp:cNvGraphicFramePr/>
                <a:graphic xmlns:a="http://schemas.openxmlformats.org/drawingml/2006/main">
                  <a:graphicData uri="http://schemas.microsoft.com/office/word/2010/wordprocessingShape">
                    <wps:wsp>
                      <wps:cNvSpPr/>
                      <wps:spPr>
                        <a:xfrm>
                          <a:off x="0" y="0"/>
                          <a:ext cx="6131858" cy="8020050"/>
                        </a:xfrm>
                        <a:prstGeom prst="roundRect">
                          <a:avLst>
                            <a:gd name="adj" fmla="val 8128"/>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3F29E8" id="Rectangle: Rounded Corners 32" o:spid="_x0000_s1026" style="position:absolute;margin-left:-4.9pt;margin-top:10.1pt;width:482.8pt;height:63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" filled="f" strokecolor="#2f528f" strokeweight="1pt">
                <v:stroke joinstyle="miter"/>
              </v:roundrect>
            </w:pict>
          </mc:Fallback>
        </mc:AlternateContent>
      </w:r>
    </w:p>
    <w:p w14:paraId="7AE4E7E3" w14:textId="77777777" w:rsidR="00092D63" w:rsidRDefault="00092D63" w:rsidP="00092D63">
      <w:pPr>
        <w:spacing w:after="0"/>
        <w:ind w:right="-330"/>
        <w:rPr>
          <w:b/>
          <w:sz w:val="24"/>
          <w:szCs w:val="24"/>
          <w:u w:val="single"/>
        </w:rPr>
      </w:pPr>
    </w:p>
    <w:p w14:paraId="3AA0EADF" w14:textId="77777777" w:rsidR="00092D63" w:rsidRPr="00D11A0B" w:rsidRDefault="00092D63" w:rsidP="00092D63">
      <w:pPr>
        <w:spacing w:after="0"/>
        <w:ind w:right="-330"/>
        <w:rPr>
          <w:b/>
          <w:sz w:val="24"/>
          <w:szCs w:val="24"/>
          <w:u w:val="single"/>
        </w:rPr>
      </w:pPr>
      <w:r w:rsidRPr="00D11A0B">
        <w:rPr>
          <w:b/>
          <w:sz w:val="24"/>
          <w:szCs w:val="24"/>
          <w:u w:val="single"/>
        </w:rPr>
        <w:t>Advice</w:t>
      </w:r>
      <w:r>
        <w:rPr>
          <w:b/>
          <w:sz w:val="24"/>
          <w:szCs w:val="24"/>
          <w:u w:val="single"/>
        </w:rPr>
        <w:t xml:space="preserve"> and support</w:t>
      </w:r>
    </w:p>
    <w:p w14:paraId="4A5F4D25" w14:textId="14C80273" w:rsidR="00092D63" w:rsidRDefault="00B02CF2" w:rsidP="00092D63">
      <w:pPr>
        <w:spacing w:after="0"/>
        <w:ind w:right="-330"/>
        <w:rPr>
          <w:sz w:val="24"/>
          <w:szCs w:val="24"/>
        </w:rPr>
      </w:pPr>
      <w:hyperlink r:id="rId20" w:history="1">
        <w:r w:rsidR="00AC2A2E" w:rsidRPr="0070712B">
          <w:rPr>
            <w:rStyle w:val="Hyperlink"/>
            <w:sz w:val="24"/>
            <w:szCs w:val="24"/>
          </w:rPr>
          <w:t>https://www.teenvogue.com/story/school-organization-time-management-tips</w:t>
        </w:r>
      </w:hyperlink>
    </w:p>
    <w:p w14:paraId="44456184" w14:textId="77777777" w:rsidR="00AC2A2E" w:rsidRPr="00385BE8" w:rsidRDefault="00AC2A2E" w:rsidP="00092D63">
      <w:pPr>
        <w:spacing w:after="0"/>
        <w:ind w:right="-330"/>
        <w:rPr>
          <w:sz w:val="24"/>
          <w:szCs w:val="24"/>
        </w:rPr>
      </w:pPr>
    </w:p>
    <w:p w14:paraId="01FFD77C" w14:textId="77777777" w:rsidR="0019640C" w:rsidRDefault="001D1A6D" w:rsidP="003A58D6">
      <w:pPr>
        <w:spacing w:after="0"/>
        <w:ind w:right="-330"/>
        <w:rPr>
          <w:sz w:val="24"/>
          <w:szCs w:val="24"/>
        </w:rPr>
      </w:pPr>
      <w:r>
        <w:rPr>
          <w:sz w:val="24"/>
          <w:szCs w:val="24"/>
        </w:rPr>
        <w:t>T</w:t>
      </w:r>
      <w:r w:rsidR="003A58D6" w:rsidRPr="003A58D6">
        <w:rPr>
          <w:sz w:val="24"/>
          <w:szCs w:val="24"/>
        </w:rPr>
        <w:t>he brain’s frontal lobes</w:t>
      </w:r>
      <w:r w:rsidR="0019640C">
        <w:rPr>
          <w:sz w:val="24"/>
          <w:szCs w:val="24"/>
        </w:rPr>
        <w:t xml:space="preserve"> help us to be organised</w:t>
      </w:r>
      <w:r>
        <w:rPr>
          <w:sz w:val="24"/>
          <w:szCs w:val="24"/>
        </w:rPr>
        <w:t>,</w:t>
      </w:r>
      <w:r w:rsidR="003A58D6" w:rsidRPr="003A58D6">
        <w:rPr>
          <w:sz w:val="24"/>
          <w:szCs w:val="24"/>
        </w:rPr>
        <w:t xml:space="preserve"> such as being able to switch between tasks, weighing things up and planning ahead. </w:t>
      </w:r>
      <w:r>
        <w:rPr>
          <w:sz w:val="24"/>
          <w:szCs w:val="24"/>
        </w:rPr>
        <w:t>However, t</w:t>
      </w:r>
      <w:r w:rsidR="003A58D6" w:rsidRPr="003A58D6">
        <w:rPr>
          <w:sz w:val="24"/>
          <w:szCs w:val="24"/>
        </w:rPr>
        <w:t xml:space="preserve">he frontal lobes are not fully developed until early adulthood (around 25 years old) – which goes some way to explaining why teenagers can </w:t>
      </w:r>
    </w:p>
    <w:p w14:paraId="322733B6" w14:textId="07B9E7D7" w:rsidR="003A58D6" w:rsidRDefault="001D1A6D" w:rsidP="003A58D6">
      <w:pPr>
        <w:spacing w:after="0"/>
        <w:ind w:right="-330"/>
        <w:rPr>
          <w:sz w:val="24"/>
          <w:szCs w:val="24"/>
        </w:rPr>
      </w:pPr>
      <w:r>
        <w:rPr>
          <w:sz w:val="24"/>
          <w:szCs w:val="24"/>
        </w:rPr>
        <w:t>find personal organisation challenging and therefore stressful!</w:t>
      </w:r>
    </w:p>
    <w:p w14:paraId="3EA3DDBB" w14:textId="2AB8F912" w:rsidR="001D1A6D" w:rsidRDefault="0075231A" w:rsidP="003A58D6">
      <w:pPr>
        <w:spacing w:after="0"/>
        <w:ind w:right="-330"/>
        <w:rPr>
          <w:sz w:val="24"/>
          <w:szCs w:val="24"/>
        </w:rPr>
      </w:pPr>
      <w:r>
        <w:rPr>
          <w:noProof/>
          <w:sz w:val="24"/>
          <w:szCs w:val="24"/>
        </w:rPr>
        <w:drawing>
          <wp:anchor distT="0" distB="0" distL="114300" distR="114300" simplePos="0" relativeHeight="251730944" behindDoc="1" locked="0" layoutInCell="1" allowOverlap="1" wp14:anchorId="1B579626" wp14:editId="600325EF">
            <wp:simplePos x="0" y="0"/>
            <wp:positionH relativeFrom="margin">
              <wp:align>left</wp:align>
            </wp:positionH>
            <wp:positionV relativeFrom="paragraph">
              <wp:posOffset>204470</wp:posOffset>
            </wp:positionV>
            <wp:extent cx="3505200" cy="175577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10594" cy="1758880"/>
                    </a:xfrm>
                    <a:prstGeom prst="rect">
                      <a:avLst/>
                    </a:prstGeom>
                    <a:noFill/>
                  </pic:spPr>
                </pic:pic>
              </a:graphicData>
            </a:graphic>
            <wp14:sizeRelH relativeFrom="margin">
              <wp14:pctWidth>0</wp14:pctWidth>
            </wp14:sizeRelH>
            <wp14:sizeRelV relativeFrom="margin">
              <wp14:pctHeight>0</wp14:pctHeight>
            </wp14:sizeRelV>
          </wp:anchor>
        </w:drawing>
      </w:r>
    </w:p>
    <w:p w14:paraId="099343FD" w14:textId="77777777" w:rsidR="0075231A" w:rsidRDefault="003A58D6" w:rsidP="003A58D6">
      <w:pPr>
        <w:spacing w:after="0"/>
        <w:ind w:right="-330"/>
        <w:rPr>
          <w:sz w:val="24"/>
          <w:szCs w:val="24"/>
        </w:rPr>
      </w:pPr>
      <w:r w:rsidRPr="003A58D6">
        <w:rPr>
          <w:sz w:val="24"/>
          <w:szCs w:val="24"/>
        </w:rPr>
        <w:t xml:space="preserve">Being better at task planning, time management and self-organisation is a real advantage when it comes to </w:t>
      </w:r>
    </w:p>
    <w:p w14:paraId="388A5B28" w14:textId="77777777" w:rsidR="0075231A" w:rsidRDefault="003A58D6" w:rsidP="003A58D6">
      <w:pPr>
        <w:spacing w:after="0"/>
        <w:ind w:right="-330"/>
        <w:rPr>
          <w:sz w:val="24"/>
          <w:szCs w:val="24"/>
        </w:rPr>
      </w:pPr>
      <w:r w:rsidRPr="003A58D6">
        <w:rPr>
          <w:sz w:val="24"/>
          <w:szCs w:val="24"/>
        </w:rPr>
        <w:t>studying.</w:t>
      </w:r>
      <w:r w:rsidR="001D1A6D">
        <w:rPr>
          <w:sz w:val="24"/>
          <w:szCs w:val="24"/>
        </w:rPr>
        <w:t xml:space="preserve">  So, </w:t>
      </w:r>
      <w:r w:rsidRPr="003A58D6">
        <w:rPr>
          <w:sz w:val="24"/>
          <w:szCs w:val="24"/>
        </w:rPr>
        <w:t xml:space="preserve">while we are waiting for </w:t>
      </w:r>
    </w:p>
    <w:p w14:paraId="2B2780F2" w14:textId="77777777" w:rsidR="0075231A" w:rsidRDefault="003A58D6" w:rsidP="003A58D6">
      <w:pPr>
        <w:spacing w:after="0"/>
        <w:ind w:right="-330"/>
        <w:rPr>
          <w:sz w:val="24"/>
          <w:szCs w:val="24"/>
        </w:rPr>
      </w:pPr>
      <w:r w:rsidRPr="003A58D6">
        <w:rPr>
          <w:sz w:val="24"/>
          <w:szCs w:val="24"/>
        </w:rPr>
        <w:t xml:space="preserve">our teens’ brains to catch up and get </w:t>
      </w:r>
    </w:p>
    <w:p w14:paraId="4E912C4A" w14:textId="77777777" w:rsidR="0075231A" w:rsidRDefault="003A58D6" w:rsidP="003A58D6">
      <w:pPr>
        <w:spacing w:after="0"/>
        <w:ind w:right="-330"/>
        <w:rPr>
          <w:sz w:val="24"/>
          <w:szCs w:val="24"/>
        </w:rPr>
      </w:pPr>
      <w:r w:rsidRPr="003A58D6">
        <w:rPr>
          <w:sz w:val="24"/>
          <w:szCs w:val="24"/>
        </w:rPr>
        <w:t xml:space="preserve">with the programme, there is a lot </w:t>
      </w:r>
      <w:r w:rsidR="001D1A6D">
        <w:rPr>
          <w:sz w:val="24"/>
          <w:szCs w:val="24"/>
        </w:rPr>
        <w:t xml:space="preserve">you can do to get better organised and </w:t>
      </w:r>
    </w:p>
    <w:p w14:paraId="268FD98A" w14:textId="258A8807" w:rsidR="001D1A6D" w:rsidRDefault="001D1A6D" w:rsidP="003A58D6">
      <w:pPr>
        <w:spacing w:after="0"/>
        <w:ind w:right="-330"/>
        <w:rPr>
          <w:sz w:val="24"/>
          <w:szCs w:val="24"/>
        </w:rPr>
      </w:pPr>
      <w:r>
        <w:rPr>
          <w:sz w:val="24"/>
          <w:szCs w:val="24"/>
        </w:rPr>
        <w:t xml:space="preserve">reduce the stress of falling </w:t>
      </w:r>
    </w:p>
    <w:p w14:paraId="4B6DFAF1" w14:textId="56A317F1" w:rsidR="003A58D6" w:rsidRDefault="001D1A6D" w:rsidP="003A58D6">
      <w:pPr>
        <w:spacing w:after="0"/>
        <w:ind w:right="-330"/>
        <w:rPr>
          <w:sz w:val="24"/>
          <w:szCs w:val="24"/>
        </w:rPr>
      </w:pPr>
      <w:r>
        <w:rPr>
          <w:sz w:val="24"/>
          <w:szCs w:val="24"/>
        </w:rPr>
        <w:t>behind, missing deadlines etc.</w:t>
      </w:r>
    </w:p>
    <w:p w14:paraId="49DA60C7" w14:textId="59BF7F2B" w:rsidR="001D1A6D" w:rsidRDefault="001D1A6D" w:rsidP="003A58D6">
      <w:pPr>
        <w:spacing w:after="0"/>
        <w:ind w:right="-330"/>
        <w:rPr>
          <w:sz w:val="24"/>
          <w:szCs w:val="24"/>
        </w:rPr>
      </w:pPr>
    </w:p>
    <w:p w14:paraId="2837787F" w14:textId="336D2A04" w:rsidR="001D1A6D" w:rsidRDefault="009448BA" w:rsidP="001D1A6D">
      <w:pPr>
        <w:spacing w:after="0"/>
        <w:ind w:right="-330"/>
        <w:rPr>
          <w:sz w:val="24"/>
          <w:szCs w:val="24"/>
        </w:rPr>
      </w:pPr>
      <w:r>
        <w:rPr>
          <w:sz w:val="24"/>
          <w:szCs w:val="24"/>
        </w:rPr>
        <w:t>H</w:t>
      </w:r>
      <w:r w:rsidR="001D1A6D" w:rsidRPr="001D1A6D">
        <w:rPr>
          <w:sz w:val="24"/>
          <w:szCs w:val="24"/>
        </w:rPr>
        <w:t>ere's a quick checklist of things that can help you organi</w:t>
      </w:r>
      <w:r w:rsidR="001D1A6D">
        <w:rPr>
          <w:sz w:val="24"/>
          <w:szCs w:val="24"/>
        </w:rPr>
        <w:t>s</w:t>
      </w:r>
      <w:r w:rsidR="001D1A6D" w:rsidRPr="001D1A6D">
        <w:rPr>
          <w:sz w:val="24"/>
          <w:szCs w:val="24"/>
        </w:rPr>
        <w:t>e, focus, and get it done:</w:t>
      </w:r>
    </w:p>
    <w:p w14:paraId="61D7B6ED" w14:textId="77777777" w:rsidR="001D1A6D" w:rsidRPr="001D1A6D" w:rsidRDefault="001D1A6D" w:rsidP="001D1A6D">
      <w:pPr>
        <w:spacing w:after="0"/>
        <w:ind w:right="-330"/>
        <w:rPr>
          <w:sz w:val="24"/>
          <w:szCs w:val="24"/>
        </w:rPr>
      </w:pPr>
    </w:p>
    <w:p w14:paraId="731659AE" w14:textId="77777777" w:rsidR="001D1A6D" w:rsidRPr="001D1A6D" w:rsidRDefault="001D1A6D" w:rsidP="001D1A6D">
      <w:pPr>
        <w:numPr>
          <w:ilvl w:val="0"/>
          <w:numId w:val="7"/>
        </w:numPr>
        <w:spacing w:after="0"/>
        <w:ind w:right="-330"/>
        <w:rPr>
          <w:sz w:val="24"/>
          <w:szCs w:val="24"/>
        </w:rPr>
      </w:pPr>
      <w:r w:rsidRPr="001D1A6D">
        <w:rPr>
          <w:sz w:val="24"/>
          <w:szCs w:val="24"/>
        </w:rPr>
        <w:t>DO know your deadlines.</w:t>
      </w:r>
    </w:p>
    <w:p w14:paraId="3B7B553B" w14:textId="120D874E" w:rsidR="001D1A6D" w:rsidRPr="001D1A6D" w:rsidRDefault="001D1A6D" w:rsidP="001D1A6D">
      <w:pPr>
        <w:numPr>
          <w:ilvl w:val="0"/>
          <w:numId w:val="7"/>
        </w:numPr>
        <w:spacing w:after="0"/>
        <w:ind w:right="-330"/>
        <w:rPr>
          <w:sz w:val="24"/>
          <w:szCs w:val="24"/>
        </w:rPr>
      </w:pPr>
      <w:r w:rsidRPr="001D1A6D">
        <w:rPr>
          <w:sz w:val="24"/>
          <w:szCs w:val="24"/>
        </w:rPr>
        <w:t xml:space="preserve">DO make a calendar of </w:t>
      </w:r>
      <w:r>
        <w:rPr>
          <w:sz w:val="24"/>
          <w:szCs w:val="24"/>
        </w:rPr>
        <w:t xml:space="preserve">upcoming events and </w:t>
      </w:r>
      <w:r w:rsidRPr="001D1A6D">
        <w:rPr>
          <w:sz w:val="24"/>
          <w:szCs w:val="24"/>
        </w:rPr>
        <w:t>due dates.</w:t>
      </w:r>
    </w:p>
    <w:p w14:paraId="05819D5E" w14:textId="77777777" w:rsidR="001D1A6D" w:rsidRPr="001D1A6D" w:rsidRDefault="001D1A6D" w:rsidP="001D1A6D">
      <w:pPr>
        <w:numPr>
          <w:ilvl w:val="0"/>
          <w:numId w:val="7"/>
        </w:numPr>
        <w:spacing w:after="0"/>
        <w:ind w:right="-330"/>
        <w:rPr>
          <w:sz w:val="24"/>
          <w:szCs w:val="24"/>
        </w:rPr>
      </w:pPr>
      <w:r w:rsidRPr="001D1A6D">
        <w:rPr>
          <w:sz w:val="24"/>
          <w:szCs w:val="24"/>
        </w:rPr>
        <w:t>DO include social events on this calendar for time management.</w:t>
      </w:r>
    </w:p>
    <w:p w14:paraId="587EC5F6" w14:textId="73D5F54D" w:rsidR="001D1A6D" w:rsidRPr="001D1A6D" w:rsidRDefault="001D1A6D" w:rsidP="001D1A6D">
      <w:pPr>
        <w:numPr>
          <w:ilvl w:val="0"/>
          <w:numId w:val="7"/>
        </w:numPr>
        <w:spacing w:after="0"/>
        <w:ind w:right="-330"/>
        <w:rPr>
          <w:sz w:val="24"/>
          <w:szCs w:val="24"/>
        </w:rPr>
      </w:pPr>
      <w:r w:rsidRPr="001D1A6D">
        <w:rPr>
          <w:sz w:val="24"/>
          <w:szCs w:val="24"/>
        </w:rPr>
        <w:t>DO understand the assignment</w:t>
      </w:r>
      <w:r>
        <w:rPr>
          <w:sz w:val="24"/>
          <w:szCs w:val="24"/>
        </w:rPr>
        <w:t xml:space="preserve"> </w:t>
      </w:r>
      <w:r w:rsidRPr="001D1A6D">
        <w:rPr>
          <w:sz w:val="24"/>
          <w:szCs w:val="24"/>
        </w:rPr>
        <w:t>and expectations.</w:t>
      </w:r>
    </w:p>
    <w:p w14:paraId="127D4BA8" w14:textId="77777777" w:rsidR="001D1A6D" w:rsidRPr="001D1A6D" w:rsidRDefault="001D1A6D" w:rsidP="001D1A6D">
      <w:pPr>
        <w:numPr>
          <w:ilvl w:val="0"/>
          <w:numId w:val="7"/>
        </w:numPr>
        <w:spacing w:after="0"/>
        <w:ind w:right="-330"/>
        <w:rPr>
          <w:sz w:val="24"/>
          <w:szCs w:val="24"/>
        </w:rPr>
      </w:pPr>
      <w:r w:rsidRPr="001D1A6D">
        <w:rPr>
          <w:sz w:val="24"/>
          <w:szCs w:val="24"/>
        </w:rPr>
        <w:t>DO give yourself a quiet place to study with all the materials you need.</w:t>
      </w:r>
    </w:p>
    <w:p w14:paraId="6BCC24F9" w14:textId="77777777" w:rsidR="001D1A6D" w:rsidRPr="001D1A6D" w:rsidRDefault="001D1A6D" w:rsidP="001D1A6D">
      <w:pPr>
        <w:numPr>
          <w:ilvl w:val="0"/>
          <w:numId w:val="7"/>
        </w:numPr>
        <w:spacing w:after="0"/>
        <w:ind w:right="-330"/>
        <w:rPr>
          <w:sz w:val="24"/>
          <w:szCs w:val="24"/>
        </w:rPr>
      </w:pPr>
      <w:r w:rsidRPr="001D1A6D">
        <w:rPr>
          <w:sz w:val="24"/>
          <w:szCs w:val="24"/>
        </w:rPr>
        <w:t>DO give yourself brief breaks.</w:t>
      </w:r>
    </w:p>
    <w:p w14:paraId="11B36676" w14:textId="77777777" w:rsidR="001D1A6D" w:rsidRPr="001D1A6D" w:rsidRDefault="001D1A6D" w:rsidP="001D1A6D">
      <w:pPr>
        <w:numPr>
          <w:ilvl w:val="0"/>
          <w:numId w:val="7"/>
        </w:numPr>
        <w:spacing w:after="0"/>
        <w:ind w:right="-330"/>
        <w:rPr>
          <w:sz w:val="24"/>
          <w:szCs w:val="24"/>
        </w:rPr>
      </w:pPr>
      <w:r w:rsidRPr="001D1A6D">
        <w:rPr>
          <w:sz w:val="24"/>
          <w:szCs w:val="24"/>
        </w:rPr>
        <w:t>DON'T put work off until the last minute; you'll be too frantic to focus.</w:t>
      </w:r>
    </w:p>
    <w:p w14:paraId="4EC7AE33" w14:textId="26A677BF" w:rsidR="001D1A6D" w:rsidRPr="001D1A6D" w:rsidRDefault="001D1A6D" w:rsidP="003A58D6">
      <w:pPr>
        <w:numPr>
          <w:ilvl w:val="0"/>
          <w:numId w:val="7"/>
        </w:numPr>
        <w:spacing w:after="0"/>
        <w:ind w:right="-330"/>
        <w:rPr>
          <w:sz w:val="24"/>
          <w:szCs w:val="24"/>
        </w:rPr>
      </w:pPr>
      <w:r w:rsidRPr="001D1A6D">
        <w:rPr>
          <w:sz w:val="24"/>
          <w:szCs w:val="24"/>
        </w:rPr>
        <w:t>DON'T do your homework late at night or in bed.</w:t>
      </w:r>
    </w:p>
    <w:p w14:paraId="79A46DF0" w14:textId="77777777" w:rsidR="0075231A" w:rsidRDefault="0075231A" w:rsidP="003A58D6">
      <w:pPr>
        <w:spacing w:after="0"/>
        <w:ind w:right="-330"/>
        <w:rPr>
          <w:sz w:val="24"/>
          <w:szCs w:val="24"/>
        </w:rPr>
      </w:pPr>
    </w:p>
    <w:p w14:paraId="1E888B81" w14:textId="1003B787" w:rsidR="0075231A" w:rsidRDefault="0075231A" w:rsidP="003A58D6">
      <w:pPr>
        <w:spacing w:after="0"/>
        <w:ind w:right="-330"/>
        <w:rPr>
          <w:sz w:val="24"/>
          <w:szCs w:val="24"/>
        </w:rPr>
      </w:pPr>
      <w:r>
        <w:rPr>
          <w:noProof/>
          <w:sz w:val="24"/>
          <w:szCs w:val="24"/>
        </w:rPr>
        <w:drawing>
          <wp:anchor distT="0" distB="0" distL="114300" distR="114300" simplePos="0" relativeHeight="251731968" behindDoc="0" locked="0" layoutInCell="1" allowOverlap="1" wp14:anchorId="21873C2B" wp14:editId="61B7E633">
            <wp:simplePos x="0" y="0"/>
            <wp:positionH relativeFrom="margin">
              <wp:align>left</wp:align>
            </wp:positionH>
            <wp:positionV relativeFrom="paragraph">
              <wp:posOffset>6985</wp:posOffset>
            </wp:positionV>
            <wp:extent cx="2306955" cy="15335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6955" cy="1533525"/>
                    </a:xfrm>
                    <a:prstGeom prst="rect">
                      <a:avLst/>
                    </a:prstGeom>
                    <a:noFill/>
                  </pic:spPr>
                </pic:pic>
              </a:graphicData>
            </a:graphic>
          </wp:anchor>
        </w:drawing>
      </w:r>
      <w:r w:rsidR="003A58D6" w:rsidRPr="003A58D6">
        <w:rPr>
          <w:sz w:val="24"/>
          <w:szCs w:val="24"/>
        </w:rPr>
        <w:t xml:space="preserve">The more </w:t>
      </w:r>
      <w:r w:rsidR="001D1A6D">
        <w:rPr>
          <w:sz w:val="24"/>
          <w:szCs w:val="24"/>
        </w:rPr>
        <w:t>you use</w:t>
      </w:r>
      <w:r w:rsidR="003A58D6" w:rsidRPr="003A58D6">
        <w:rPr>
          <w:sz w:val="24"/>
          <w:szCs w:val="24"/>
        </w:rPr>
        <w:t xml:space="preserve"> planning skills, the quicker those </w:t>
      </w:r>
    </w:p>
    <w:p w14:paraId="4F94D1E8" w14:textId="5CD6264F" w:rsidR="003A58D6" w:rsidRDefault="003A58D6" w:rsidP="003A58D6">
      <w:pPr>
        <w:spacing w:after="0"/>
        <w:ind w:right="-330"/>
        <w:rPr>
          <w:sz w:val="24"/>
          <w:szCs w:val="24"/>
        </w:rPr>
      </w:pPr>
      <w:r w:rsidRPr="003A58D6">
        <w:rPr>
          <w:sz w:val="24"/>
          <w:szCs w:val="24"/>
        </w:rPr>
        <w:t>neurons will develop</w:t>
      </w:r>
      <w:r w:rsidR="001D1A6D">
        <w:rPr>
          <w:sz w:val="24"/>
          <w:szCs w:val="24"/>
        </w:rPr>
        <w:t xml:space="preserve"> in the brain</w:t>
      </w:r>
      <w:r w:rsidRPr="003A58D6">
        <w:rPr>
          <w:sz w:val="24"/>
          <w:szCs w:val="24"/>
        </w:rPr>
        <w:t>.</w:t>
      </w:r>
    </w:p>
    <w:p w14:paraId="4053E0D2" w14:textId="77777777" w:rsidR="001D1A6D" w:rsidRDefault="001D1A6D" w:rsidP="003A58D6">
      <w:pPr>
        <w:spacing w:after="0"/>
        <w:ind w:right="-330"/>
        <w:rPr>
          <w:sz w:val="24"/>
          <w:szCs w:val="24"/>
        </w:rPr>
      </w:pPr>
    </w:p>
    <w:p w14:paraId="7747FEEC" w14:textId="77777777" w:rsidR="0075231A" w:rsidRDefault="0075231A" w:rsidP="003A58D6">
      <w:pPr>
        <w:spacing w:after="0"/>
        <w:ind w:right="-330"/>
        <w:rPr>
          <w:sz w:val="24"/>
          <w:szCs w:val="24"/>
        </w:rPr>
      </w:pPr>
    </w:p>
    <w:p w14:paraId="767B03F0" w14:textId="77777777" w:rsidR="0075231A" w:rsidRDefault="0075231A" w:rsidP="003A58D6">
      <w:pPr>
        <w:spacing w:after="0"/>
        <w:ind w:right="-330"/>
        <w:rPr>
          <w:sz w:val="24"/>
          <w:szCs w:val="24"/>
        </w:rPr>
      </w:pPr>
    </w:p>
    <w:p w14:paraId="34F75850" w14:textId="200B8F09" w:rsidR="0075231A" w:rsidRDefault="001D1A6D" w:rsidP="003A58D6">
      <w:pPr>
        <w:spacing w:after="0"/>
        <w:ind w:right="-330"/>
        <w:rPr>
          <w:sz w:val="24"/>
          <w:szCs w:val="24"/>
        </w:rPr>
      </w:pPr>
      <w:r>
        <w:rPr>
          <w:sz w:val="24"/>
          <w:szCs w:val="24"/>
        </w:rPr>
        <w:t>Another</w:t>
      </w:r>
      <w:r w:rsidR="003A58D6" w:rsidRPr="003A58D6">
        <w:rPr>
          <w:sz w:val="24"/>
          <w:szCs w:val="24"/>
        </w:rPr>
        <w:t xml:space="preserve"> advantage of </w:t>
      </w:r>
      <w:r>
        <w:rPr>
          <w:sz w:val="24"/>
          <w:szCs w:val="24"/>
        </w:rPr>
        <w:t>building</w:t>
      </w:r>
      <w:r w:rsidR="003A58D6" w:rsidRPr="003A58D6">
        <w:rPr>
          <w:sz w:val="24"/>
          <w:szCs w:val="24"/>
        </w:rPr>
        <w:t xml:space="preserve"> self-organisation skills is </w:t>
      </w:r>
    </w:p>
    <w:p w14:paraId="1B45A114" w14:textId="0AA43704" w:rsidR="003A58D6" w:rsidRPr="003A58D6" w:rsidRDefault="003A58D6" w:rsidP="003A58D6">
      <w:pPr>
        <w:spacing w:after="0"/>
        <w:ind w:right="-330"/>
        <w:rPr>
          <w:sz w:val="24"/>
          <w:szCs w:val="24"/>
        </w:rPr>
      </w:pPr>
      <w:r w:rsidRPr="003A58D6">
        <w:rPr>
          <w:sz w:val="24"/>
          <w:szCs w:val="24"/>
        </w:rPr>
        <w:t xml:space="preserve">that it cuts down </w:t>
      </w:r>
      <w:r w:rsidR="009448BA">
        <w:rPr>
          <w:sz w:val="24"/>
          <w:szCs w:val="24"/>
        </w:rPr>
        <w:t xml:space="preserve">on </w:t>
      </w:r>
      <w:r w:rsidRPr="003A58D6">
        <w:rPr>
          <w:sz w:val="24"/>
          <w:szCs w:val="24"/>
        </w:rPr>
        <w:t>nagging</w:t>
      </w:r>
      <w:r w:rsidR="001D1A6D">
        <w:rPr>
          <w:sz w:val="24"/>
          <w:szCs w:val="24"/>
        </w:rPr>
        <w:t xml:space="preserve"> from parents!</w:t>
      </w:r>
      <w:r w:rsidRPr="003A58D6">
        <w:rPr>
          <w:sz w:val="24"/>
          <w:szCs w:val="24"/>
        </w:rPr>
        <w:t xml:space="preserve"> </w:t>
      </w:r>
    </w:p>
    <w:p w14:paraId="451F6001" w14:textId="77777777" w:rsidR="00092D63" w:rsidRDefault="00092D63" w:rsidP="00092D63">
      <w:pPr>
        <w:spacing w:after="0"/>
        <w:ind w:right="-330"/>
        <w:rPr>
          <w:sz w:val="24"/>
          <w:szCs w:val="24"/>
        </w:rPr>
      </w:pPr>
    </w:p>
    <w:p w14:paraId="5FB2DEDA" w14:textId="77777777" w:rsidR="00092D63" w:rsidRDefault="00092D63" w:rsidP="00092D63">
      <w:pPr>
        <w:spacing w:after="0"/>
        <w:ind w:right="-330"/>
        <w:rPr>
          <w:sz w:val="24"/>
          <w:szCs w:val="24"/>
        </w:rPr>
      </w:pPr>
    </w:p>
    <w:p w14:paraId="6C1C3EE3" w14:textId="77777777" w:rsidR="00092D63" w:rsidRPr="00385BE8" w:rsidRDefault="00092D63" w:rsidP="00092D63">
      <w:pPr>
        <w:spacing w:after="0"/>
        <w:ind w:right="-330"/>
        <w:rPr>
          <w:sz w:val="24"/>
          <w:szCs w:val="24"/>
        </w:rPr>
      </w:pPr>
    </w:p>
    <w:p w14:paraId="12A587AC" w14:textId="77777777" w:rsidR="00092D63" w:rsidRPr="00385BE8" w:rsidRDefault="00092D63" w:rsidP="00092D63">
      <w:pPr>
        <w:spacing w:after="0"/>
        <w:ind w:right="-330"/>
        <w:rPr>
          <w:sz w:val="24"/>
          <w:szCs w:val="24"/>
        </w:rPr>
      </w:pPr>
    </w:p>
    <w:p w14:paraId="3F979CBA" w14:textId="037A8DFA" w:rsidR="00092D63" w:rsidRPr="00C437C7" w:rsidRDefault="00092D63" w:rsidP="00092D63">
      <w:pPr>
        <w:spacing w:after="0"/>
        <w:ind w:right="-330"/>
        <w:rPr>
          <w:sz w:val="28"/>
          <w:szCs w:val="24"/>
        </w:rPr>
      </w:pPr>
      <w:r w:rsidRPr="00C437C7">
        <w:rPr>
          <w:sz w:val="28"/>
          <w:szCs w:val="24"/>
        </w:rPr>
        <w:lastRenderedPageBreak/>
        <w:t xml:space="preserve">Reflect on your </w:t>
      </w:r>
      <w:r>
        <w:rPr>
          <w:sz w:val="28"/>
          <w:szCs w:val="24"/>
        </w:rPr>
        <w:t>personal organisation</w:t>
      </w:r>
      <w:r w:rsidRPr="00C437C7">
        <w:rPr>
          <w:sz w:val="28"/>
          <w:szCs w:val="24"/>
        </w:rPr>
        <w:t xml:space="preserve"> and describe </w:t>
      </w:r>
      <w:r>
        <w:rPr>
          <w:sz w:val="28"/>
          <w:szCs w:val="24"/>
        </w:rPr>
        <w:t>it</w:t>
      </w:r>
      <w:r w:rsidRPr="00C437C7">
        <w:rPr>
          <w:sz w:val="28"/>
          <w:szCs w:val="24"/>
        </w:rPr>
        <w:t xml:space="preserve"> below.</w:t>
      </w:r>
      <w:r>
        <w:rPr>
          <w:sz w:val="28"/>
          <w:szCs w:val="24"/>
        </w:rPr>
        <w:t xml:space="preserve">  Identify where you could make improvements.</w:t>
      </w:r>
    </w:p>
    <w:p w14:paraId="36645B25" w14:textId="77777777" w:rsidR="00092D63" w:rsidRDefault="00092D63" w:rsidP="00092D63">
      <w:pPr>
        <w:spacing w:after="0"/>
        <w:ind w:right="-330"/>
      </w:pPr>
      <w:r w:rsidRPr="00385BE8">
        <w:rPr>
          <w:noProof/>
          <w:sz w:val="24"/>
          <w:szCs w:val="24"/>
        </w:rPr>
        <mc:AlternateContent>
          <mc:Choice Requires="wps">
            <w:drawing>
              <wp:anchor distT="0" distB="0" distL="114300" distR="114300" simplePos="0" relativeHeight="251715584" behindDoc="0" locked="0" layoutInCell="1" allowOverlap="1" wp14:anchorId="5B55F85D" wp14:editId="0C25F628">
                <wp:simplePos x="0" y="0"/>
                <wp:positionH relativeFrom="margin">
                  <wp:align>right</wp:align>
                </wp:positionH>
                <wp:positionV relativeFrom="paragraph">
                  <wp:posOffset>200660</wp:posOffset>
                </wp:positionV>
                <wp:extent cx="6131858" cy="3038475"/>
                <wp:effectExtent l="0" t="0" r="21590" b="28575"/>
                <wp:wrapNone/>
                <wp:docPr id="33" name="Rectangle: Rounded Corners 33"/>
                <wp:cNvGraphicFramePr/>
                <a:graphic xmlns:a="http://schemas.openxmlformats.org/drawingml/2006/main">
                  <a:graphicData uri="http://schemas.microsoft.com/office/word/2010/wordprocessingShape">
                    <wps:wsp>
                      <wps:cNvSpPr/>
                      <wps:spPr>
                        <a:xfrm>
                          <a:off x="0" y="0"/>
                          <a:ext cx="6131858" cy="3038475"/>
                        </a:xfrm>
                        <a:prstGeom prst="roundRect">
                          <a:avLst>
                            <a:gd name="adj" fmla="val 8128"/>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F6A436" id="Rectangle: Rounded Corners 33" o:spid="_x0000_s1026" style="position:absolute;margin-left:431.6pt;margin-top:15.8pt;width:482.8pt;height:239.2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3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" filled="f" strokecolor="#2f528f" strokeweight="1pt">
                <v:stroke joinstyle="miter"/>
                <w10:wrap anchorx="margin"/>
              </v:roundrect>
            </w:pict>
          </mc:Fallback>
        </mc:AlternateContent>
      </w:r>
    </w:p>
    <w:p w14:paraId="43097089" w14:textId="77777777" w:rsidR="00092D63" w:rsidRDefault="00092D63" w:rsidP="00092D63">
      <w:pPr>
        <w:spacing w:after="0"/>
        <w:ind w:right="-330"/>
      </w:pPr>
    </w:p>
    <w:p w14:paraId="5C2F064B"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131152E0" w14:textId="77777777" w:rsidR="00092D63" w:rsidRPr="005F430B" w:rsidRDefault="00092D63" w:rsidP="00092D63">
      <w:pPr>
        <w:spacing w:after="0"/>
        <w:ind w:right="-330"/>
        <w:rPr>
          <w:sz w:val="6"/>
          <w:szCs w:val="6"/>
        </w:rPr>
      </w:pPr>
    </w:p>
    <w:p w14:paraId="1AA516DF"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4A6B2507" w14:textId="77777777" w:rsidR="00092D63" w:rsidRPr="005F430B" w:rsidRDefault="00092D63" w:rsidP="00092D63">
      <w:pPr>
        <w:spacing w:after="0"/>
        <w:ind w:right="-330"/>
        <w:rPr>
          <w:sz w:val="6"/>
          <w:szCs w:val="6"/>
        </w:rPr>
      </w:pPr>
    </w:p>
    <w:p w14:paraId="0B786A58" w14:textId="77777777" w:rsidR="00092D63" w:rsidRPr="00C437C7"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25945B8E" w14:textId="77777777" w:rsidR="00092D63" w:rsidRPr="005F430B" w:rsidRDefault="00092D63" w:rsidP="00092D63">
      <w:pPr>
        <w:spacing w:after="0"/>
        <w:ind w:right="-330"/>
        <w:rPr>
          <w:sz w:val="6"/>
          <w:szCs w:val="6"/>
        </w:rPr>
      </w:pPr>
    </w:p>
    <w:p w14:paraId="47892928"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73FCC3D0" w14:textId="77777777" w:rsidR="00092D63" w:rsidRPr="005F430B" w:rsidRDefault="00092D63" w:rsidP="00092D63">
      <w:pPr>
        <w:spacing w:after="0"/>
        <w:ind w:right="-330"/>
        <w:rPr>
          <w:sz w:val="6"/>
          <w:szCs w:val="6"/>
        </w:rPr>
      </w:pPr>
    </w:p>
    <w:p w14:paraId="42F0EC10"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2F9CF210" w14:textId="77777777" w:rsidR="00092D63" w:rsidRPr="005F430B" w:rsidRDefault="00092D63" w:rsidP="00092D63">
      <w:pPr>
        <w:spacing w:after="0"/>
        <w:ind w:right="-330"/>
        <w:rPr>
          <w:sz w:val="6"/>
          <w:szCs w:val="6"/>
        </w:rPr>
      </w:pPr>
    </w:p>
    <w:p w14:paraId="32FF17E5"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7F447BFD" w14:textId="77777777" w:rsidR="00092D63" w:rsidRPr="005F430B" w:rsidRDefault="00092D63" w:rsidP="00092D63">
      <w:pPr>
        <w:spacing w:after="0"/>
        <w:ind w:right="-330"/>
        <w:rPr>
          <w:sz w:val="12"/>
          <w:szCs w:val="12"/>
        </w:rPr>
      </w:pPr>
    </w:p>
    <w:p w14:paraId="015583E9" w14:textId="77777777" w:rsidR="00092D63" w:rsidRPr="005F430B" w:rsidRDefault="00092D63" w:rsidP="00092D63">
      <w:pPr>
        <w:spacing w:after="0"/>
        <w:ind w:right="-330"/>
        <w:rPr>
          <w:sz w:val="6"/>
          <w:szCs w:val="6"/>
        </w:rPr>
      </w:pPr>
    </w:p>
    <w:p w14:paraId="48B243CE"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79E01E95" w14:textId="77777777" w:rsidR="00092D63" w:rsidRPr="005F430B" w:rsidRDefault="00092D63" w:rsidP="00092D63">
      <w:pPr>
        <w:spacing w:after="0"/>
        <w:ind w:right="-330"/>
        <w:rPr>
          <w:sz w:val="6"/>
          <w:szCs w:val="6"/>
        </w:rPr>
      </w:pPr>
    </w:p>
    <w:p w14:paraId="26024340"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3FDAB150" w14:textId="77777777" w:rsidR="00092D63" w:rsidRDefault="00092D63" w:rsidP="00092D63">
      <w:pPr>
        <w:spacing w:after="0"/>
        <w:ind w:right="-330"/>
      </w:pPr>
    </w:p>
    <w:p w14:paraId="43D11358" w14:textId="77777777" w:rsidR="00092D63" w:rsidRDefault="00092D63" w:rsidP="00092D63">
      <w:pPr>
        <w:spacing w:after="0"/>
        <w:ind w:right="-330"/>
      </w:pPr>
    </w:p>
    <w:p w14:paraId="46DFE32C" w14:textId="77777777" w:rsidR="00092D63" w:rsidRDefault="00092D63" w:rsidP="00092D63">
      <w:pPr>
        <w:spacing w:after="0"/>
        <w:ind w:right="-330"/>
      </w:pPr>
    </w:p>
    <w:p w14:paraId="161ADE69" w14:textId="77777777" w:rsidR="00092D63" w:rsidRDefault="00092D63" w:rsidP="00092D63">
      <w:pPr>
        <w:spacing w:after="0"/>
        <w:ind w:right="-330"/>
      </w:pPr>
    </w:p>
    <w:p w14:paraId="1FD32A4E" w14:textId="77777777" w:rsidR="00092D63" w:rsidRDefault="00092D63" w:rsidP="00092D63">
      <w:pPr>
        <w:spacing w:after="0"/>
        <w:ind w:right="-330"/>
      </w:pPr>
    </w:p>
    <w:p w14:paraId="030AA2BE" w14:textId="77495B32" w:rsidR="00092D63" w:rsidRPr="003238CB" w:rsidRDefault="00092D63" w:rsidP="00092D63">
      <w:pPr>
        <w:spacing w:after="0"/>
        <w:ind w:right="-330"/>
        <w:rPr>
          <w:b/>
          <w:sz w:val="28"/>
        </w:rPr>
      </w:pPr>
      <w:r w:rsidRPr="00C437C7">
        <w:rPr>
          <w:sz w:val="28"/>
        </w:rPr>
        <w:t xml:space="preserve">Now make a list of actions that will improve your </w:t>
      </w:r>
      <w:r>
        <w:rPr>
          <w:sz w:val="28"/>
        </w:rPr>
        <w:t>personal organisation</w:t>
      </w:r>
      <w:r w:rsidRPr="00C437C7">
        <w:rPr>
          <w:sz w:val="28"/>
        </w:rPr>
        <w:t>.</w:t>
      </w:r>
      <w:r>
        <w:rPr>
          <w:sz w:val="28"/>
        </w:rPr>
        <w:t xml:space="preserve">  </w:t>
      </w:r>
      <w:r w:rsidRPr="003238CB">
        <w:rPr>
          <w:b/>
          <w:sz w:val="28"/>
        </w:rPr>
        <w:t xml:space="preserve">Ask a parent to support you with them.  </w:t>
      </w:r>
    </w:p>
    <w:p w14:paraId="4A121389" w14:textId="77777777" w:rsidR="00092D63" w:rsidRDefault="00092D63" w:rsidP="00092D63">
      <w:pPr>
        <w:spacing w:after="0"/>
        <w:ind w:right="-330"/>
      </w:pPr>
      <w:r w:rsidRPr="00385BE8">
        <w:rPr>
          <w:noProof/>
          <w:sz w:val="24"/>
          <w:szCs w:val="24"/>
        </w:rPr>
        <mc:AlternateContent>
          <mc:Choice Requires="wps">
            <w:drawing>
              <wp:anchor distT="0" distB="0" distL="114300" distR="114300" simplePos="0" relativeHeight="251714560" behindDoc="0" locked="0" layoutInCell="1" allowOverlap="1" wp14:anchorId="2761255D" wp14:editId="54E3298A">
                <wp:simplePos x="0" y="0"/>
                <wp:positionH relativeFrom="column">
                  <wp:posOffset>-109855</wp:posOffset>
                </wp:positionH>
                <wp:positionV relativeFrom="paragraph">
                  <wp:posOffset>171451</wp:posOffset>
                </wp:positionV>
                <wp:extent cx="6131560" cy="3333750"/>
                <wp:effectExtent l="0" t="0" r="21590" b="19050"/>
                <wp:wrapNone/>
                <wp:docPr id="34" name="Rectangle: Rounded Corners 34"/>
                <wp:cNvGraphicFramePr/>
                <a:graphic xmlns:a="http://schemas.openxmlformats.org/drawingml/2006/main">
                  <a:graphicData uri="http://schemas.microsoft.com/office/word/2010/wordprocessingShape">
                    <wps:wsp>
                      <wps:cNvSpPr/>
                      <wps:spPr>
                        <a:xfrm>
                          <a:off x="0" y="0"/>
                          <a:ext cx="6131560" cy="3333750"/>
                        </a:xfrm>
                        <a:prstGeom prst="roundRect">
                          <a:avLst>
                            <a:gd name="adj" fmla="val 8128"/>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945A64" id="Rectangle: Rounded Corners 34" o:spid="_x0000_s1026" style="position:absolute;margin-left:-8.65pt;margin-top:13.5pt;width:482.8pt;height:26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" filled="f" strokecolor="#2f528f" strokeweight="1pt">
                <v:stroke joinstyle="miter"/>
              </v:roundrect>
            </w:pict>
          </mc:Fallback>
        </mc:AlternateContent>
      </w:r>
    </w:p>
    <w:p w14:paraId="328457AC" w14:textId="77777777" w:rsidR="00092D63" w:rsidRDefault="00092D63" w:rsidP="00092D63">
      <w:pPr>
        <w:spacing w:after="0"/>
        <w:ind w:right="-330"/>
      </w:pPr>
    </w:p>
    <w:p w14:paraId="1A24375B" w14:textId="77777777" w:rsidR="00092D63" w:rsidRDefault="00092D63" w:rsidP="00092D63">
      <w:pPr>
        <w:spacing w:after="0"/>
        <w:ind w:right="-330"/>
      </w:pPr>
    </w:p>
    <w:p w14:paraId="7A6C57AD"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296C7BD7" w14:textId="77777777" w:rsidR="00092D63" w:rsidRPr="005F430B" w:rsidRDefault="00092D63" w:rsidP="00092D63">
      <w:pPr>
        <w:spacing w:after="0"/>
        <w:ind w:right="-330"/>
        <w:rPr>
          <w:sz w:val="6"/>
          <w:szCs w:val="6"/>
        </w:rPr>
      </w:pPr>
    </w:p>
    <w:p w14:paraId="41D7A17A"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085A8BE8" w14:textId="77777777" w:rsidR="00092D63" w:rsidRPr="005F430B" w:rsidRDefault="00092D63" w:rsidP="00092D63">
      <w:pPr>
        <w:spacing w:after="0"/>
        <w:ind w:right="-330"/>
        <w:rPr>
          <w:sz w:val="6"/>
          <w:szCs w:val="6"/>
        </w:rPr>
      </w:pPr>
    </w:p>
    <w:p w14:paraId="14B5FACE" w14:textId="77777777" w:rsidR="00092D63" w:rsidRPr="00C437C7"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w:t>
      </w:r>
    </w:p>
    <w:p w14:paraId="24637B2B" w14:textId="77777777" w:rsidR="00092D63" w:rsidRPr="005F430B" w:rsidRDefault="00092D63" w:rsidP="00092D63">
      <w:pPr>
        <w:spacing w:after="0"/>
        <w:ind w:right="-330"/>
        <w:rPr>
          <w:sz w:val="6"/>
          <w:szCs w:val="6"/>
        </w:rPr>
      </w:pPr>
    </w:p>
    <w:p w14:paraId="1778DB4B"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12818857" w14:textId="77777777" w:rsidR="00092D63" w:rsidRPr="005F430B" w:rsidRDefault="00092D63" w:rsidP="00092D63">
      <w:pPr>
        <w:spacing w:after="0"/>
        <w:ind w:right="-330"/>
        <w:rPr>
          <w:sz w:val="6"/>
          <w:szCs w:val="6"/>
        </w:rPr>
      </w:pPr>
    </w:p>
    <w:p w14:paraId="0E583F02"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6A75FB8D" w14:textId="77777777" w:rsidR="00092D63" w:rsidRPr="005F430B" w:rsidRDefault="00092D63" w:rsidP="00092D63">
      <w:pPr>
        <w:spacing w:after="0"/>
        <w:ind w:right="-330"/>
        <w:rPr>
          <w:sz w:val="6"/>
          <w:szCs w:val="6"/>
        </w:rPr>
      </w:pPr>
    </w:p>
    <w:p w14:paraId="4B404988"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7C51C32A" w14:textId="77777777" w:rsidR="00092D63" w:rsidRPr="005F430B" w:rsidRDefault="00092D63" w:rsidP="00092D63">
      <w:pPr>
        <w:spacing w:after="0"/>
        <w:ind w:right="-330"/>
        <w:rPr>
          <w:sz w:val="12"/>
          <w:szCs w:val="12"/>
        </w:rPr>
      </w:pPr>
    </w:p>
    <w:p w14:paraId="67B91D83" w14:textId="77777777" w:rsidR="00092D63" w:rsidRPr="005F430B" w:rsidRDefault="00092D63" w:rsidP="00092D63">
      <w:pPr>
        <w:spacing w:after="0"/>
        <w:ind w:right="-330"/>
        <w:rPr>
          <w:sz w:val="6"/>
          <w:szCs w:val="6"/>
        </w:rPr>
      </w:pPr>
    </w:p>
    <w:p w14:paraId="43AE2326"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0A874C9D" w14:textId="77777777" w:rsidR="00092D63" w:rsidRPr="005F430B" w:rsidRDefault="00092D63" w:rsidP="00092D63">
      <w:pPr>
        <w:spacing w:after="0"/>
        <w:ind w:right="-330"/>
        <w:rPr>
          <w:sz w:val="6"/>
          <w:szCs w:val="6"/>
        </w:rPr>
      </w:pPr>
    </w:p>
    <w:p w14:paraId="0392D46B" w14:textId="77777777" w:rsidR="00092D63"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32EBB4E2" w14:textId="77777777" w:rsidR="00092D63" w:rsidRPr="00CF3051" w:rsidRDefault="00092D63" w:rsidP="00092D63">
      <w:pPr>
        <w:spacing w:after="0"/>
        <w:ind w:right="-330"/>
        <w:rPr>
          <w:color w:val="D0CECE" w:themeColor="background2" w:themeShade="E6"/>
          <w:sz w:val="32"/>
          <w:szCs w:val="32"/>
        </w:rPr>
      </w:pPr>
    </w:p>
    <w:p w14:paraId="17871BCB" w14:textId="77777777" w:rsidR="00092D63" w:rsidRDefault="00092D63" w:rsidP="00092D63">
      <w:pPr>
        <w:spacing w:after="0"/>
        <w:ind w:right="-330"/>
      </w:pPr>
    </w:p>
    <w:p w14:paraId="3541FE7B" w14:textId="77777777" w:rsidR="00092D63" w:rsidRDefault="00092D63" w:rsidP="00092D63">
      <w:pPr>
        <w:spacing w:after="0"/>
        <w:ind w:right="-330"/>
      </w:pPr>
    </w:p>
    <w:p w14:paraId="3FCC9651" w14:textId="6F93C885" w:rsidR="00092D63" w:rsidRPr="003238CB" w:rsidRDefault="00092D63" w:rsidP="00092D63">
      <w:pPr>
        <w:spacing w:after="0"/>
        <w:ind w:right="-330"/>
        <w:rPr>
          <w:b/>
          <w:sz w:val="24"/>
          <w:szCs w:val="24"/>
        </w:rPr>
      </w:pPr>
      <w:r w:rsidRPr="003238CB">
        <w:rPr>
          <w:b/>
          <w:sz w:val="24"/>
          <w:szCs w:val="24"/>
        </w:rPr>
        <w:lastRenderedPageBreak/>
        <w:t>Please record</w:t>
      </w:r>
      <w:r>
        <w:rPr>
          <w:b/>
          <w:sz w:val="24"/>
          <w:szCs w:val="24"/>
        </w:rPr>
        <w:t xml:space="preserve"> important deadlines met / not met e.g. homework</w:t>
      </w:r>
      <w:r w:rsidR="00056414">
        <w:rPr>
          <w:b/>
          <w:sz w:val="24"/>
          <w:szCs w:val="24"/>
        </w:rPr>
        <w:t>, as well as punctuality to school</w:t>
      </w:r>
      <w:r>
        <w:rPr>
          <w:b/>
          <w:sz w:val="24"/>
          <w:szCs w:val="24"/>
        </w:rPr>
        <w:t xml:space="preserve"> </w:t>
      </w:r>
      <w:r w:rsidRPr="003238CB">
        <w:rPr>
          <w:b/>
          <w:sz w:val="24"/>
          <w:szCs w:val="24"/>
        </w:rPr>
        <w:t>for three weeks:</w:t>
      </w:r>
    </w:p>
    <w:p w14:paraId="26AF6EE7" w14:textId="77777777" w:rsidR="00092D63" w:rsidRDefault="00092D63" w:rsidP="00092D63">
      <w:pPr>
        <w:rPr>
          <w:sz w:val="24"/>
          <w:szCs w:val="24"/>
        </w:rPr>
      </w:pPr>
      <w:r w:rsidRPr="00385BE8">
        <w:rPr>
          <w:noProof/>
          <w:sz w:val="24"/>
          <w:szCs w:val="24"/>
        </w:rPr>
        <mc:AlternateContent>
          <mc:Choice Requires="wps">
            <w:drawing>
              <wp:anchor distT="0" distB="0" distL="114300" distR="114300" simplePos="0" relativeHeight="251716608" behindDoc="0" locked="0" layoutInCell="1" allowOverlap="1" wp14:anchorId="29BD7B49" wp14:editId="652F656D">
                <wp:simplePos x="0" y="0"/>
                <wp:positionH relativeFrom="page">
                  <wp:align>center</wp:align>
                </wp:positionH>
                <wp:positionV relativeFrom="paragraph">
                  <wp:posOffset>227330</wp:posOffset>
                </wp:positionV>
                <wp:extent cx="6131560" cy="8934450"/>
                <wp:effectExtent l="0" t="0" r="21590" b="19050"/>
                <wp:wrapNone/>
                <wp:docPr id="35" name="Rectangle: Rounded Corners 35"/>
                <wp:cNvGraphicFramePr/>
                <a:graphic xmlns:a="http://schemas.openxmlformats.org/drawingml/2006/main">
                  <a:graphicData uri="http://schemas.microsoft.com/office/word/2010/wordprocessingShape">
                    <wps:wsp>
                      <wps:cNvSpPr/>
                      <wps:spPr>
                        <a:xfrm>
                          <a:off x="0" y="0"/>
                          <a:ext cx="6131560" cy="8934450"/>
                        </a:xfrm>
                        <a:prstGeom prst="roundRect">
                          <a:avLst>
                            <a:gd name="adj" fmla="val 8128"/>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2528E2" id="Rectangle: Rounded Corners 35" o:spid="_x0000_s1026" style="position:absolute;margin-left:0;margin-top:17.9pt;width:482.8pt;height:703.5pt;z-index:2517166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53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" filled="f" strokecolor="#2f528f" strokeweight="1pt">
                <v:stroke joinstyle="miter"/>
                <w10:wrap anchorx="page"/>
              </v:roundrect>
            </w:pict>
          </mc:Fallback>
        </mc:AlternateContent>
      </w:r>
    </w:p>
    <w:p w14:paraId="333E66B7" w14:textId="605770AF" w:rsidR="00092D63" w:rsidRPr="003238CB" w:rsidRDefault="00056414" w:rsidP="00092D63">
      <w:pPr>
        <w:spacing w:after="0"/>
        <w:ind w:right="-330"/>
        <w:rPr>
          <w:b/>
          <w:sz w:val="32"/>
          <w:szCs w:val="24"/>
          <w:u w:val="single"/>
        </w:rPr>
      </w:pPr>
      <w:r>
        <w:rPr>
          <w:b/>
          <w:sz w:val="32"/>
          <w:szCs w:val="24"/>
          <w:u w:val="single"/>
        </w:rPr>
        <w:t>Personal Organisation</w:t>
      </w:r>
      <w:r w:rsidR="00092D63" w:rsidRPr="003238CB">
        <w:rPr>
          <w:b/>
          <w:sz w:val="32"/>
          <w:szCs w:val="24"/>
          <w:u w:val="single"/>
        </w:rPr>
        <w:t xml:space="preserve"> Diary</w:t>
      </w:r>
    </w:p>
    <w:p w14:paraId="7BF7494D" w14:textId="77777777" w:rsidR="00092D63" w:rsidRDefault="00092D63" w:rsidP="00092D63">
      <w:pPr>
        <w:spacing w:after="0"/>
        <w:ind w:right="-330"/>
        <w:rPr>
          <w:b/>
          <w:sz w:val="24"/>
          <w:szCs w:val="24"/>
          <w:u w:val="single"/>
        </w:rPr>
      </w:pPr>
    </w:p>
    <w:p w14:paraId="58C41278" w14:textId="77777777" w:rsidR="00092D63" w:rsidRDefault="00092D63" w:rsidP="00092D63">
      <w:pPr>
        <w:spacing w:after="0"/>
        <w:ind w:right="-330"/>
        <w:rPr>
          <w:b/>
          <w:sz w:val="24"/>
          <w:szCs w:val="24"/>
          <w:u w:val="single"/>
        </w:rPr>
      </w:pPr>
      <w:proofErr w:type="gramStart"/>
      <w:r>
        <w:rPr>
          <w:b/>
          <w:sz w:val="24"/>
          <w:szCs w:val="24"/>
          <w:u w:val="single"/>
        </w:rPr>
        <w:t>Week  1</w:t>
      </w:r>
      <w:proofErr w:type="gramEnd"/>
      <w:r>
        <w:rPr>
          <w:b/>
          <w:sz w:val="24"/>
          <w:szCs w:val="24"/>
          <w:u w:val="single"/>
        </w:rPr>
        <w:t>:</w:t>
      </w:r>
    </w:p>
    <w:p w14:paraId="75057D67"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6EA8C343" w14:textId="77777777" w:rsidR="00092D63" w:rsidRPr="005F430B" w:rsidRDefault="00092D63" w:rsidP="00092D63">
      <w:pPr>
        <w:spacing w:after="0"/>
        <w:ind w:right="-330"/>
        <w:rPr>
          <w:sz w:val="6"/>
          <w:szCs w:val="6"/>
        </w:rPr>
      </w:pPr>
    </w:p>
    <w:p w14:paraId="5B57E271"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5596E1B1" w14:textId="77777777" w:rsidR="00092D63" w:rsidRPr="005F430B" w:rsidRDefault="00092D63" w:rsidP="00092D63">
      <w:pPr>
        <w:spacing w:after="0"/>
        <w:ind w:right="-330"/>
        <w:rPr>
          <w:sz w:val="6"/>
          <w:szCs w:val="6"/>
        </w:rPr>
      </w:pPr>
    </w:p>
    <w:p w14:paraId="185D1892" w14:textId="77777777" w:rsidR="00092D63" w:rsidRPr="00C437C7"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w:t>
      </w:r>
    </w:p>
    <w:p w14:paraId="468467A4" w14:textId="77777777" w:rsidR="00092D63" w:rsidRPr="005F430B" w:rsidRDefault="00092D63" w:rsidP="00092D63">
      <w:pPr>
        <w:spacing w:after="0"/>
        <w:ind w:right="-330"/>
        <w:rPr>
          <w:sz w:val="6"/>
          <w:szCs w:val="6"/>
        </w:rPr>
      </w:pPr>
    </w:p>
    <w:p w14:paraId="6088C6CF"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7A3FD0EE" w14:textId="77777777" w:rsidR="00092D63" w:rsidRPr="005F430B" w:rsidRDefault="00092D63" w:rsidP="00092D63">
      <w:pPr>
        <w:spacing w:after="0"/>
        <w:ind w:right="-330"/>
        <w:rPr>
          <w:sz w:val="6"/>
          <w:szCs w:val="6"/>
        </w:rPr>
      </w:pPr>
    </w:p>
    <w:p w14:paraId="7D3F4394"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7F106E30" w14:textId="77777777" w:rsidR="00092D63" w:rsidRPr="005F430B" w:rsidRDefault="00092D63" w:rsidP="00092D63">
      <w:pPr>
        <w:spacing w:after="0"/>
        <w:ind w:right="-330"/>
        <w:rPr>
          <w:sz w:val="6"/>
          <w:szCs w:val="6"/>
        </w:rPr>
      </w:pPr>
    </w:p>
    <w:p w14:paraId="34601728"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65652CC6" w14:textId="77777777" w:rsidR="00092D63" w:rsidRPr="005F430B" w:rsidRDefault="00092D63" w:rsidP="00092D63">
      <w:pPr>
        <w:spacing w:after="0"/>
        <w:ind w:right="-330"/>
        <w:rPr>
          <w:sz w:val="12"/>
          <w:szCs w:val="12"/>
        </w:rPr>
      </w:pPr>
    </w:p>
    <w:p w14:paraId="7573A090" w14:textId="77777777" w:rsidR="00092D63" w:rsidRPr="005F430B" w:rsidRDefault="00092D63" w:rsidP="00092D63">
      <w:pPr>
        <w:spacing w:after="0"/>
        <w:ind w:right="-330"/>
        <w:rPr>
          <w:sz w:val="6"/>
          <w:szCs w:val="6"/>
        </w:rPr>
      </w:pPr>
    </w:p>
    <w:p w14:paraId="6FE39F15" w14:textId="77777777" w:rsidR="00092D63" w:rsidRPr="003238CB"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0A5AE2B1" w14:textId="77777777" w:rsidR="00092D63" w:rsidRDefault="00092D63" w:rsidP="00092D63">
      <w:pPr>
        <w:spacing w:after="0"/>
        <w:ind w:right="-330"/>
        <w:rPr>
          <w:b/>
          <w:sz w:val="24"/>
          <w:szCs w:val="24"/>
          <w:u w:val="single"/>
        </w:rPr>
      </w:pPr>
    </w:p>
    <w:p w14:paraId="5BB74FBB" w14:textId="77777777" w:rsidR="00092D63" w:rsidRDefault="00092D63" w:rsidP="00092D63">
      <w:pPr>
        <w:spacing w:after="0"/>
        <w:ind w:right="-330"/>
        <w:rPr>
          <w:b/>
          <w:sz w:val="24"/>
          <w:szCs w:val="24"/>
          <w:u w:val="single"/>
        </w:rPr>
      </w:pPr>
      <w:r>
        <w:rPr>
          <w:b/>
          <w:sz w:val="24"/>
          <w:szCs w:val="24"/>
          <w:u w:val="single"/>
        </w:rPr>
        <w:t xml:space="preserve">Week 2: </w:t>
      </w:r>
    </w:p>
    <w:p w14:paraId="227A91F3"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w:t>
      </w:r>
    </w:p>
    <w:p w14:paraId="533DE906" w14:textId="77777777" w:rsidR="00092D63" w:rsidRPr="005F430B" w:rsidRDefault="00092D63" w:rsidP="00092D63">
      <w:pPr>
        <w:spacing w:after="0"/>
        <w:ind w:right="-330"/>
        <w:rPr>
          <w:sz w:val="6"/>
          <w:szCs w:val="6"/>
        </w:rPr>
      </w:pPr>
    </w:p>
    <w:p w14:paraId="09216B8B"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6227573C" w14:textId="77777777" w:rsidR="00092D63" w:rsidRPr="005F430B" w:rsidRDefault="00092D63" w:rsidP="00092D63">
      <w:pPr>
        <w:spacing w:after="0"/>
        <w:ind w:right="-330"/>
        <w:rPr>
          <w:sz w:val="6"/>
          <w:szCs w:val="6"/>
        </w:rPr>
      </w:pPr>
    </w:p>
    <w:p w14:paraId="1A4A8B4A" w14:textId="77777777" w:rsidR="00092D63" w:rsidRPr="00C437C7"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w:t>
      </w:r>
    </w:p>
    <w:p w14:paraId="38CE5E57" w14:textId="77777777" w:rsidR="00092D63" w:rsidRPr="005F430B" w:rsidRDefault="00092D63" w:rsidP="00092D63">
      <w:pPr>
        <w:spacing w:after="0"/>
        <w:ind w:right="-330"/>
        <w:rPr>
          <w:sz w:val="6"/>
          <w:szCs w:val="6"/>
        </w:rPr>
      </w:pPr>
    </w:p>
    <w:p w14:paraId="6005FBE1"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609CE37E" w14:textId="77777777" w:rsidR="00092D63" w:rsidRPr="005F430B" w:rsidRDefault="00092D63" w:rsidP="00092D63">
      <w:pPr>
        <w:spacing w:after="0"/>
        <w:ind w:right="-330"/>
        <w:rPr>
          <w:sz w:val="6"/>
          <w:szCs w:val="6"/>
        </w:rPr>
      </w:pPr>
    </w:p>
    <w:p w14:paraId="7DD0432B"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39ADC620" w14:textId="77777777" w:rsidR="00092D63" w:rsidRPr="005F430B" w:rsidRDefault="00092D63" w:rsidP="00092D63">
      <w:pPr>
        <w:spacing w:after="0"/>
        <w:ind w:right="-330"/>
        <w:rPr>
          <w:sz w:val="6"/>
          <w:szCs w:val="6"/>
        </w:rPr>
      </w:pPr>
    </w:p>
    <w:p w14:paraId="5A969D0E"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5F13FD59" w14:textId="77777777" w:rsidR="00092D63" w:rsidRPr="005F430B" w:rsidRDefault="00092D63" w:rsidP="00092D63">
      <w:pPr>
        <w:spacing w:after="0"/>
        <w:ind w:right="-330"/>
        <w:rPr>
          <w:sz w:val="12"/>
          <w:szCs w:val="12"/>
        </w:rPr>
      </w:pPr>
    </w:p>
    <w:p w14:paraId="1CEB2251" w14:textId="77777777" w:rsidR="00092D63" w:rsidRPr="005F430B" w:rsidRDefault="00092D63" w:rsidP="00092D63">
      <w:pPr>
        <w:spacing w:after="0"/>
        <w:ind w:right="-330"/>
        <w:rPr>
          <w:sz w:val="6"/>
          <w:szCs w:val="6"/>
        </w:rPr>
      </w:pPr>
    </w:p>
    <w:p w14:paraId="03902EE2" w14:textId="77777777" w:rsidR="00092D63" w:rsidRPr="003238CB"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4D634315" w14:textId="77777777" w:rsidR="00092D63" w:rsidRDefault="00092D63" w:rsidP="00092D63">
      <w:pPr>
        <w:spacing w:after="0"/>
        <w:ind w:right="-330"/>
        <w:rPr>
          <w:b/>
          <w:sz w:val="24"/>
          <w:szCs w:val="24"/>
          <w:u w:val="single"/>
        </w:rPr>
      </w:pPr>
    </w:p>
    <w:p w14:paraId="74115232" w14:textId="77777777" w:rsidR="00092D63" w:rsidRDefault="00092D63" w:rsidP="00092D63">
      <w:pPr>
        <w:spacing w:after="0"/>
        <w:ind w:right="-330"/>
        <w:rPr>
          <w:b/>
          <w:sz w:val="24"/>
          <w:szCs w:val="24"/>
          <w:u w:val="single"/>
        </w:rPr>
      </w:pPr>
      <w:r>
        <w:rPr>
          <w:b/>
          <w:sz w:val="24"/>
          <w:szCs w:val="24"/>
          <w:u w:val="single"/>
        </w:rPr>
        <w:t xml:space="preserve">Week 3: </w:t>
      </w:r>
    </w:p>
    <w:p w14:paraId="578B32A3"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12227567" w14:textId="77777777" w:rsidR="00092D63" w:rsidRPr="005F430B" w:rsidRDefault="00092D63" w:rsidP="00092D63">
      <w:pPr>
        <w:spacing w:after="0"/>
        <w:ind w:right="-330"/>
        <w:rPr>
          <w:sz w:val="6"/>
          <w:szCs w:val="6"/>
        </w:rPr>
      </w:pPr>
    </w:p>
    <w:p w14:paraId="4EFEB042"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1BBCA487" w14:textId="77777777" w:rsidR="00092D63" w:rsidRPr="005F430B" w:rsidRDefault="00092D63" w:rsidP="00092D63">
      <w:pPr>
        <w:spacing w:after="0"/>
        <w:ind w:right="-330"/>
        <w:rPr>
          <w:sz w:val="6"/>
          <w:szCs w:val="6"/>
        </w:rPr>
      </w:pPr>
    </w:p>
    <w:p w14:paraId="2F008CA3" w14:textId="77777777" w:rsidR="00092D63" w:rsidRPr="00C437C7"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w:t>
      </w:r>
    </w:p>
    <w:p w14:paraId="43200888" w14:textId="77777777" w:rsidR="00092D63" w:rsidRPr="005F430B" w:rsidRDefault="00092D63" w:rsidP="00092D63">
      <w:pPr>
        <w:spacing w:after="0"/>
        <w:ind w:right="-330"/>
        <w:rPr>
          <w:sz w:val="6"/>
          <w:szCs w:val="6"/>
        </w:rPr>
      </w:pPr>
    </w:p>
    <w:p w14:paraId="3EF40F8A"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3404FB93" w14:textId="77777777" w:rsidR="00092D63" w:rsidRPr="005F430B" w:rsidRDefault="00092D63" w:rsidP="00092D63">
      <w:pPr>
        <w:spacing w:after="0"/>
        <w:ind w:right="-330"/>
        <w:rPr>
          <w:sz w:val="6"/>
          <w:szCs w:val="6"/>
        </w:rPr>
      </w:pPr>
    </w:p>
    <w:p w14:paraId="3E33F318"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6A01BE80" w14:textId="77777777" w:rsidR="00092D63" w:rsidRPr="005F430B" w:rsidRDefault="00092D63" w:rsidP="00092D63">
      <w:pPr>
        <w:spacing w:after="0"/>
        <w:ind w:right="-330"/>
        <w:rPr>
          <w:sz w:val="6"/>
          <w:szCs w:val="6"/>
        </w:rPr>
      </w:pPr>
    </w:p>
    <w:p w14:paraId="5FF62C15" w14:textId="77777777" w:rsidR="00092D63" w:rsidRPr="00CF3051" w:rsidRDefault="00092D63" w:rsidP="00092D63">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743CDBCC" w14:textId="79C8898C" w:rsidR="00092D63" w:rsidRPr="003238CB" w:rsidRDefault="00092D63" w:rsidP="00092D63">
      <w:pPr>
        <w:spacing w:after="0"/>
        <w:ind w:right="-330"/>
        <w:rPr>
          <w:b/>
          <w:sz w:val="24"/>
          <w:szCs w:val="24"/>
          <w:u w:val="single"/>
        </w:rPr>
        <w:sectPr w:rsidR="00092D63" w:rsidRPr="003238CB" w:rsidSect="00587C18">
          <w:headerReference w:type="default" r:id="rId23"/>
          <w:pgSz w:w="11906" w:h="16838"/>
          <w:pgMar w:top="1440" w:right="991" w:bottom="1440" w:left="1418" w:header="708" w:footer="708" w:gutter="0"/>
          <w:cols w:space="708"/>
          <w:docGrid w:linePitch="360"/>
        </w:sectPr>
      </w:pPr>
      <w:r w:rsidRPr="00CF3051">
        <w:rPr>
          <w:color w:val="D0CECE" w:themeColor="background2" w:themeShade="E6"/>
          <w:sz w:val="32"/>
          <w:szCs w:val="32"/>
        </w:rPr>
        <w:t>__________________________________________________</w:t>
      </w:r>
    </w:p>
    <w:p w14:paraId="4C708642" w14:textId="7C379336" w:rsidR="00056414" w:rsidRDefault="00056414" w:rsidP="00092D63">
      <w:pPr>
        <w:spacing w:after="0"/>
        <w:ind w:right="-330"/>
        <w:rPr>
          <w:b/>
          <w:sz w:val="24"/>
          <w:szCs w:val="24"/>
          <w:u w:val="single"/>
        </w:rPr>
      </w:pPr>
    </w:p>
    <w:p w14:paraId="4ACEC062" w14:textId="46F77BBA" w:rsidR="00056414" w:rsidRPr="00F55FD6" w:rsidRDefault="00056414" w:rsidP="00056414">
      <w:pPr>
        <w:rPr>
          <w:b/>
          <w:bCs/>
          <w:sz w:val="24"/>
          <w:szCs w:val="24"/>
        </w:rPr>
      </w:pPr>
      <w:r>
        <w:rPr>
          <w:b/>
          <w:bCs/>
          <w:sz w:val="32"/>
          <w:szCs w:val="24"/>
        </w:rPr>
        <w:t>Social Media Use / Screen Time</w:t>
      </w:r>
    </w:p>
    <w:p w14:paraId="78B74B89" w14:textId="77777777" w:rsidR="00056414" w:rsidRPr="00385BE8" w:rsidRDefault="00056414" w:rsidP="00056414">
      <w:pPr>
        <w:spacing w:after="0"/>
        <w:ind w:right="-1"/>
        <w:rPr>
          <w:sz w:val="24"/>
          <w:szCs w:val="24"/>
        </w:rPr>
      </w:pPr>
      <w:r w:rsidRPr="00385BE8">
        <w:rPr>
          <w:noProof/>
          <w:sz w:val="24"/>
          <w:szCs w:val="24"/>
        </w:rPr>
        <mc:AlternateContent>
          <mc:Choice Requires="wps">
            <w:drawing>
              <wp:anchor distT="0" distB="0" distL="114300" distR="114300" simplePos="0" relativeHeight="251718656" behindDoc="0" locked="0" layoutInCell="1" allowOverlap="1" wp14:anchorId="35A0F425" wp14:editId="1505F7E4">
                <wp:simplePos x="0" y="0"/>
                <wp:positionH relativeFrom="column">
                  <wp:posOffset>-62230</wp:posOffset>
                </wp:positionH>
                <wp:positionV relativeFrom="paragraph">
                  <wp:posOffset>125094</wp:posOffset>
                </wp:positionV>
                <wp:extent cx="6131858" cy="8258175"/>
                <wp:effectExtent l="0" t="0" r="21590" b="28575"/>
                <wp:wrapNone/>
                <wp:docPr id="37" name="Rectangle: Rounded Corners 37"/>
                <wp:cNvGraphicFramePr/>
                <a:graphic xmlns:a="http://schemas.openxmlformats.org/drawingml/2006/main">
                  <a:graphicData uri="http://schemas.microsoft.com/office/word/2010/wordprocessingShape">
                    <wps:wsp>
                      <wps:cNvSpPr/>
                      <wps:spPr>
                        <a:xfrm>
                          <a:off x="0" y="0"/>
                          <a:ext cx="6131858" cy="8258175"/>
                        </a:xfrm>
                        <a:prstGeom prst="roundRect">
                          <a:avLst>
                            <a:gd name="adj" fmla="val 8128"/>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C50140" id="Rectangle: Rounded Corners 37" o:spid="_x0000_s1026" style="position:absolute;margin-left:-4.9pt;margin-top:9.85pt;width:482.8pt;height:650.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" filled="f" strokecolor="#2f528f" strokeweight="1pt">
                <v:stroke joinstyle="miter"/>
              </v:roundrect>
            </w:pict>
          </mc:Fallback>
        </mc:AlternateContent>
      </w:r>
    </w:p>
    <w:p w14:paraId="2AD9C21A" w14:textId="77777777" w:rsidR="00056414" w:rsidRDefault="00056414" w:rsidP="00056414">
      <w:pPr>
        <w:spacing w:after="0"/>
        <w:ind w:right="-330"/>
        <w:rPr>
          <w:b/>
          <w:sz w:val="24"/>
          <w:szCs w:val="24"/>
          <w:u w:val="single"/>
        </w:rPr>
      </w:pPr>
    </w:p>
    <w:p w14:paraId="5CCFA49C" w14:textId="77777777" w:rsidR="00AC2A2E" w:rsidRDefault="00056414" w:rsidP="00056414">
      <w:pPr>
        <w:spacing w:after="0"/>
        <w:ind w:right="-330"/>
        <w:rPr>
          <w:b/>
          <w:sz w:val="24"/>
          <w:szCs w:val="24"/>
        </w:rPr>
      </w:pPr>
      <w:r w:rsidRPr="00D11A0B">
        <w:rPr>
          <w:b/>
          <w:sz w:val="24"/>
          <w:szCs w:val="24"/>
          <w:u w:val="single"/>
        </w:rPr>
        <w:t>Advice</w:t>
      </w:r>
      <w:r>
        <w:rPr>
          <w:b/>
          <w:sz w:val="24"/>
          <w:szCs w:val="24"/>
          <w:u w:val="single"/>
        </w:rPr>
        <w:t xml:space="preserve"> and support</w:t>
      </w:r>
      <w:r w:rsidR="00AC2A2E" w:rsidRPr="00AC2A2E">
        <w:rPr>
          <w:b/>
          <w:sz w:val="24"/>
          <w:szCs w:val="24"/>
        </w:rPr>
        <w:t xml:space="preserve">  </w:t>
      </w:r>
    </w:p>
    <w:p w14:paraId="294D7471" w14:textId="57EDFD36" w:rsidR="002536CD" w:rsidRDefault="00B02CF2" w:rsidP="00056414">
      <w:pPr>
        <w:spacing w:after="0"/>
        <w:ind w:right="-330"/>
        <w:rPr>
          <w:b/>
          <w:sz w:val="24"/>
          <w:szCs w:val="24"/>
        </w:rPr>
      </w:pPr>
      <w:hyperlink r:id="rId24" w:history="1">
        <w:r w:rsidR="00AC2A2E" w:rsidRPr="0070712B">
          <w:rPr>
            <w:rStyle w:val="Hyperlink"/>
            <w:b/>
            <w:sz w:val="24"/>
            <w:szCs w:val="24"/>
          </w:rPr>
          <w:t>https://www.youngminds.org.uk/young-person/coping-with-life/social-media-and-mental-health/</w:t>
        </w:r>
      </w:hyperlink>
    </w:p>
    <w:p w14:paraId="6017DD14" w14:textId="77777777" w:rsidR="00AC2A2E" w:rsidRPr="00AC2A2E" w:rsidRDefault="00AC2A2E" w:rsidP="00056414">
      <w:pPr>
        <w:spacing w:after="0"/>
        <w:ind w:right="-330"/>
        <w:rPr>
          <w:b/>
          <w:sz w:val="24"/>
          <w:szCs w:val="24"/>
        </w:rPr>
      </w:pPr>
    </w:p>
    <w:p w14:paraId="68D7CB4D" w14:textId="43F1AB82" w:rsidR="002536CD" w:rsidRDefault="002536CD" w:rsidP="00056414">
      <w:pPr>
        <w:spacing w:after="0"/>
        <w:ind w:right="-330"/>
        <w:rPr>
          <w:sz w:val="24"/>
          <w:szCs w:val="24"/>
        </w:rPr>
      </w:pPr>
      <w:r>
        <w:rPr>
          <w:sz w:val="24"/>
          <w:szCs w:val="24"/>
        </w:rPr>
        <w:t xml:space="preserve">The negative </w:t>
      </w:r>
      <w:r w:rsidRPr="002536CD">
        <w:rPr>
          <w:sz w:val="24"/>
          <w:szCs w:val="24"/>
        </w:rPr>
        <w:t xml:space="preserve">effects of social media use are due mostly to what screen time takes </w:t>
      </w:r>
      <w:r>
        <w:rPr>
          <w:sz w:val="24"/>
          <w:szCs w:val="24"/>
        </w:rPr>
        <w:t>you</w:t>
      </w:r>
      <w:r w:rsidRPr="002536CD">
        <w:rPr>
          <w:sz w:val="24"/>
          <w:szCs w:val="24"/>
        </w:rPr>
        <w:t xml:space="preserve"> away </w:t>
      </w:r>
    </w:p>
    <w:p w14:paraId="657C1A2F" w14:textId="5A3F2ECF" w:rsidR="002536CD" w:rsidRPr="00AC2A2E" w:rsidRDefault="002536CD" w:rsidP="00056414">
      <w:pPr>
        <w:spacing w:after="0"/>
        <w:ind w:right="-330"/>
        <w:rPr>
          <w:b/>
          <w:bCs/>
          <w:sz w:val="24"/>
          <w:szCs w:val="24"/>
        </w:rPr>
      </w:pPr>
      <w:r w:rsidRPr="002536CD">
        <w:rPr>
          <w:sz w:val="24"/>
          <w:szCs w:val="24"/>
        </w:rPr>
        <w:t>from: sleep and exercise.</w:t>
      </w:r>
      <w:r>
        <w:rPr>
          <w:b/>
          <w:bCs/>
          <w:sz w:val="24"/>
          <w:szCs w:val="24"/>
        </w:rPr>
        <w:t xml:space="preserve">  I</w:t>
      </w:r>
      <w:r>
        <w:rPr>
          <w:sz w:val="24"/>
          <w:szCs w:val="24"/>
        </w:rPr>
        <w:t>n a 2017 study, I</w:t>
      </w:r>
      <w:r w:rsidRPr="002536CD">
        <w:rPr>
          <w:sz w:val="24"/>
          <w:szCs w:val="24"/>
        </w:rPr>
        <w:t>nstagram browsing was related to increases in adolescents’ depressed mood. Similarly, a teen’s initial depressed mood was also related to increases in Instagram posting. This makes for a painful cycle: The more you browse, the more depressed you are; the more depressed you are, the more you post.</w:t>
      </w:r>
    </w:p>
    <w:p w14:paraId="092AC9FE" w14:textId="4993D2A4" w:rsidR="002536CD" w:rsidRDefault="002536CD" w:rsidP="00056414">
      <w:pPr>
        <w:spacing w:after="0"/>
        <w:ind w:right="-330"/>
        <w:rPr>
          <w:sz w:val="24"/>
          <w:szCs w:val="24"/>
        </w:rPr>
      </w:pPr>
    </w:p>
    <w:p w14:paraId="4704AE5A" w14:textId="1E9274CF" w:rsidR="002536CD" w:rsidRPr="00385BE8" w:rsidRDefault="002536CD" w:rsidP="00056414">
      <w:pPr>
        <w:spacing w:after="0"/>
        <w:ind w:right="-330"/>
        <w:rPr>
          <w:sz w:val="24"/>
          <w:szCs w:val="24"/>
        </w:rPr>
      </w:pPr>
      <w:r>
        <w:rPr>
          <w:sz w:val="24"/>
          <w:szCs w:val="24"/>
        </w:rPr>
        <w:t>R</w:t>
      </w:r>
      <w:r w:rsidRPr="002536CD">
        <w:rPr>
          <w:sz w:val="24"/>
          <w:szCs w:val="24"/>
        </w:rPr>
        <w:t>esearchers</w:t>
      </w:r>
      <w:r>
        <w:rPr>
          <w:sz w:val="24"/>
          <w:szCs w:val="24"/>
        </w:rPr>
        <w:t xml:space="preserve"> also</w:t>
      </w:r>
      <w:r w:rsidRPr="002536CD">
        <w:rPr>
          <w:sz w:val="24"/>
          <w:szCs w:val="24"/>
        </w:rPr>
        <w:t xml:space="preserve"> found </w:t>
      </w:r>
      <w:r>
        <w:rPr>
          <w:sz w:val="24"/>
          <w:szCs w:val="24"/>
        </w:rPr>
        <w:t xml:space="preserve">that </w:t>
      </w:r>
      <w:r w:rsidRPr="002536CD">
        <w:rPr>
          <w:sz w:val="24"/>
          <w:szCs w:val="24"/>
        </w:rPr>
        <w:t xml:space="preserve">cyberbullying and lack of sleep accounted for 60 percent of the connection between social media and psychological distress. For girls, </w:t>
      </w:r>
      <w:r w:rsidR="009448BA">
        <w:rPr>
          <w:sz w:val="24"/>
          <w:szCs w:val="24"/>
        </w:rPr>
        <w:t xml:space="preserve">increased </w:t>
      </w:r>
      <w:r w:rsidRPr="002536CD">
        <w:rPr>
          <w:sz w:val="24"/>
          <w:szCs w:val="24"/>
        </w:rPr>
        <w:t xml:space="preserve">social media use was </w:t>
      </w:r>
      <w:r w:rsidR="009448BA">
        <w:rPr>
          <w:sz w:val="24"/>
          <w:szCs w:val="24"/>
        </w:rPr>
        <w:t>directly linked</w:t>
      </w:r>
      <w:r w:rsidRPr="002536CD">
        <w:rPr>
          <w:sz w:val="24"/>
          <w:szCs w:val="24"/>
        </w:rPr>
        <w:t xml:space="preserve"> to </w:t>
      </w:r>
      <w:r w:rsidR="009448BA">
        <w:rPr>
          <w:sz w:val="24"/>
          <w:szCs w:val="24"/>
        </w:rPr>
        <w:t xml:space="preserve">poorer </w:t>
      </w:r>
      <w:r w:rsidRPr="002536CD">
        <w:rPr>
          <w:sz w:val="24"/>
          <w:szCs w:val="24"/>
        </w:rPr>
        <w:t>well-being</w:t>
      </w:r>
      <w:r>
        <w:rPr>
          <w:sz w:val="24"/>
          <w:szCs w:val="24"/>
        </w:rPr>
        <w:t>.</w:t>
      </w:r>
    </w:p>
    <w:p w14:paraId="01481D38" w14:textId="70191663" w:rsidR="00056414" w:rsidRDefault="00056414" w:rsidP="00056414">
      <w:pPr>
        <w:spacing w:after="0"/>
        <w:ind w:right="-330"/>
        <w:rPr>
          <w:sz w:val="24"/>
          <w:szCs w:val="24"/>
        </w:rPr>
      </w:pPr>
    </w:p>
    <w:p w14:paraId="1A872EE3" w14:textId="77777777" w:rsidR="002536CD" w:rsidRDefault="002536CD" w:rsidP="002536CD">
      <w:pPr>
        <w:spacing w:after="0"/>
        <w:ind w:right="-330"/>
        <w:rPr>
          <w:sz w:val="24"/>
          <w:szCs w:val="24"/>
        </w:rPr>
      </w:pPr>
      <w:r w:rsidRPr="002536CD">
        <w:rPr>
          <w:b/>
          <w:bCs/>
          <w:sz w:val="24"/>
          <w:szCs w:val="24"/>
        </w:rPr>
        <w:t>Find a safe space to check in.</w:t>
      </w:r>
      <w:r w:rsidRPr="002536CD">
        <w:rPr>
          <w:sz w:val="24"/>
          <w:szCs w:val="24"/>
        </w:rPr>
        <w:t xml:space="preserve"> Use one-on-one time with a </w:t>
      </w:r>
      <w:r>
        <w:rPr>
          <w:sz w:val="24"/>
          <w:szCs w:val="24"/>
        </w:rPr>
        <w:t>family member</w:t>
      </w:r>
      <w:r w:rsidRPr="002536CD">
        <w:rPr>
          <w:sz w:val="24"/>
          <w:szCs w:val="24"/>
        </w:rPr>
        <w:t xml:space="preserve"> or friend to </w:t>
      </w:r>
    </w:p>
    <w:p w14:paraId="2467F86B" w14:textId="730B6B63" w:rsidR="002536CD" w:rsidRPr="002536CD" w:rsidRDefault="002536CD" w:rsidP="002536CD">
      <w:pPr>
        <w:spacing w:after="0"/>
        <w:ind w:right="-330"/>
        <w:rPr>
          <w:sz w:val="24"/>
          <w:szCs w:val="24"/>
        </w:rPr>
      </w:pPr>
      <w:r w:rsidRPr="002536CD">
        <w:rPr>
          <w:sz w:val="24"/>
          <w:szCs w:val="24"/>
        </w:rPr>
        <w:t>confidentially and candidly discuss social and emotional well-being.</w:t>
      </w:r>
    </w:p>
    <w:p w14:paraId="1AE2C802" w14:textId="1B7F05BA" w:rsidR="002536CD" w:rsidRPr="002536CD" w:rsidRDefault="002536CD" w:rsidP="002536CD">
      <w:pPr>
        <w:spacing w:after="0"/>
        <w:ind w:right="-330"/>
        <w:rPr>
          <w:sz w:val="24"/>
          <w:szCs w:val="24"/>
        </w:rPr>
      </w:pPr>
      <w:r w:rsidRPr="002536CD">
        <w:rPr>
          <w:b/>
          <w:bCs/>
          <w:sz w:val="24"/>
          <w:szCs w:val="24"/>
        </w:rPr>
        <w:t>Create your own boundaries</w:t>
      </w:r>
      <w:r w:rsidRPr="002536CD">
        <w:rPr>
          <w:sz w:val="24"/>
          <w:szCs w:val="24"/>
        </w:rPr>
        <w:t>. What’s a good balance between screen time and other responsibilities? Set limits on your own screen time or social app</w:t>
      </w:r>
      <w:r>
        <w:rPr>
          <w:sz w:val="24"/>
          <w:szCs w:val="24"/>
        </w:rPr>
        <w:t>s</w:t>
      </w:r>
      <w:r w:rsidRPr="002536CD">
        <w:rPr>
          <w:sz w:val="24"/>
          <w:szCs w:val="24"/>
        </w:rPr>
        <w:t>.</w:t>
      </w:r>
    </w:p>
    <w:p w14:paraId="091FBB63" w14:textId="77777777" w:rsidR="002536CD" w:rsidRPr="002536CD" w:rsidRDefault="002536CD" w:rsidP="002536CD">
      <w:pPr>
        <w:spacing w:after="0"/>
        <w:ind w:right="-330"/>
        <w:rPr>
          <w:sz w:val="24"/>
          <w:szCs w:val="24"/>
        </w:rPr>
      </w:pPr>
      <w:r w:rsidRPr="002536CD">
        <w:rPr>
          <w:b/>
          <w:bCs/>
          <w:sz w:val="24"/>
          <w:szCs w:val="24"/>
        </w:rPr>
        <w:t>Respect others’ boundaries.</w:t>
      </w:r>
      <w:r w:rsidRPr="002536CD">
        <w:rPr>
          <w:sz w:val="24"/>
          <w:szCs w:val="24"/>
        </w:rPr>
        <w:t> If you know your peers are offline or headed to bed at night, respectfully avoid keeping them awake with messages or social media posts.</w:t>
      </w:r>
    </w:p>
    <w:p w14:paraId="5D7807B4" w14:textId="77777777" w:rsidR="002536CD" w:rsidRDefault="002536CD" w:rsidP="002536CD">
      <w:pPr>
        <w:spacing w:after="0"/>
        <w:ind w:right="-330"/>
        <w:rPr>
          <w:sz w:val="24"/>
          <w:szCs w:val="24"/>
        </w:rPr>
      </w:pPr>
      <w:r w:rsidRPr="002536CD">
        <w:rPr>
          <w:b/>
          <w:bCs/>
          <w:sz w:val="24"/>
          <w:szCs w:val="24"/>
        </w:rPr>
        <w:t>Talk openly about self-awareness and emotions.</w:t>
      </w:r>
      <w:r w:rsidRPr="002536CD">
        <w:rPr>
          <w:sz w:val="24"/>
          <w:szCs w:val="24"/>
        </w:rPr>
        <w:t xml:space="preserve"> Think about the effects that cyberbullying has </w:t>
      </w:r>
    </w:p>
    <w:p w14:paraId="21648375" w14:textId="60CC73A8" w:rsidR="002536CD" w:rsidRPr="002536CD" w:rsidRDefault="002536CD" w:rsidP="002536CD">
      <w:pPr>
        <w:spacing w:after="0"/>
        <w:ind w:right="-330"/>
        <w:rPr>
          <w:sz w:val="24"/>
          <w:szCs w:val="24"/>
        </w:rPr>
      </w:pPr>
      <w:r w:rsidRPr="002536CD">
        <w:rPr>
          <w:sz w:val="24"/>
          <w:szCs w:val="24"/>
        </w:rPr>
        <w:t>on others or reflect on a time when you were affected by similar behavio</w:t>
      </w:r>
      <w:r>
        <w:rPr>
          <w:sz w:val="24"/>
          <w:szCs w:val="24"/>
        </w:rPr>
        <w:t>u</w:t>
      </w:r>
      <w:r w:rsidRPr="002536CD">
        <w:rPr>
          <w:sz w:val="24"/>
          <w:szCs w:val="24"/>
        </w:rPr>
        <w:t>r.</w:t>
      </w:r>
    </w:p>
    <w:p w14:paraId="23002CCB" w14:textId="77777777" w:rsidR="002536CD" w:rsidRDefault="002536CD" w:rsidP="00056414">
      <w:pPr>
        <w:spacing w:after="0"/>
        <w:ind w:right="-330"/>
        <w:rPr>
          <w:sz w:val="24"/>
          <w:szCs w:val="24"/>
        </w:rPr>
      </w:pPr>
      <w:r w:rsidRPr="002536CD">
        <w:rPr>
          <w:b/>
          <w:bCs/>
          <w:sz w:val="24"/>
          <w:szCs w:val="24"/>
        </w:rPr>
        <w:t>Role-play hypothetically. </w:t>
      </w:r>
      <w:r w:rsidRPr="002536CD">
        <w:rPr>
          <w:sz w:val="24"/>
          <w:szCs w:val="24"/>
        </w:rPr>
        <w:t xml:space="preserve">How would you handle it if someone posted things about you </w:t>
      </w:r>
      <w:proofErr w:type="gramStart"/>
      <w:r w:rsidRPr="002536CD">
        <w:rPr>
          <w:sz w:val="24"/>
          <w:szCs w:val="24"/>
        </w:rPr>
        <w:t>that</w:t>
      </w:r>
      <w:proofErr w:type="gramEnd"/>
      <w:r w:rsidRPr="002536CD">
        <w:rPr>
          <w:sz w:val="24"/>
          <w:szCs w:val="24"/>
        </w:rPr>
        <w:t xml:space="preserve"> </w:t>
      </w:r>
    </w:p>
    <w:p w14:paraId="13B7BD6D" w14:textId="21039F3A" w:rsidR="002536CD" w:rsidRDefault="002536CD" w:rsidP="00056414">
      <w:pPr>
        <w:spacing w:after="0"/>
        <w:ind w:right="-330"/>
        <w:rPr>
          <w:sz w:val="24"/>
          <w:szCs w:val="24"/>
        </w:rPr>
      </w:pPr>
      <w:r w:rsidRPr="002536CD">
        <w:rPr>
          <w:sz w:val="24"/>
          <w:szCs w:val="24"/>
        </w:rPr>
        <w:t>aren’t true? Who would you ask if you needed help? Talk about strategies for responding—or not responding—before reacting in the moment.</w:t>
      </w:r>
    </w:p>
    <w:p w14:paraId="46E7D48B" w14:textId="77777777" w:rsidR="00C010D4" w:rsidRDefault="00C010D4" w:rsidP="00C010D4">
      <w:pPr>
        <w:spacing w:after="0"/>
        <w:ind w:right="-330"/>
        <w:rPr>
          <w:sz w:val="24"/>
          <w:szCs w:val="24"/>
        </w:rPr>
      </w:pPr>
      <w:r w:rsidRPr="00C010D4">
        <w:rPr>
          <w:b/>
          <w:bCs/>
          <w:sz w:val="24"/>
          <w:szCs w:val="24"/>
        </w:rPr>
        <w:t>Give your brain a break from screen time. </w:t>
      </w:r>
      <w:r w:rsidRPr="00C010D4">
        <w:rPr>
          <w:sz w:val="24"/>
          <w:szCs w:val="24"/>
        </w:rPr>
        <w:t xml:space="preserve">Schedule or plan time to spend away from screens, </w:t>
      </w:r>
    </w:p>
    <w:p w14:paraId="52DAEA24" w14:textId="77777777" w:rsidR="002536CD" w:rsidRDefault="00C010D4" w:rsidP="00C010D4">
      <w:pPr>
        <w:spacing w:after="0"/>
        <w:ind w:right="-330"/>
        <w:rPr>
          <w:sz w:val="24"/>
          <w:szCs w:val="24"/>
        </w:rPr>
      </w:pPr>
      <w:r w:rsidRPr="00C010D4">
        <w:rPr>
          <w:sz w:val="24"/>
          <w:szCs w:val="24"/>
        </w:rPr>
        <w:t xml:space="preserve">such as meal times, exercising and school work, if possible. Think about creative hobbies that </w:t>
      </w:r>
    </w:p>
    <w:p w14:paraId="5A8C5727" w14:textId="58C32E7A" w:rsidR="00C010D4" w:rsidRPr="00C010D4" w:rsidRDefault="00C010D4" w:rsidP="00C010D4">
      <w:pPr>
        <w:spacing w:after="0"/>
        <w:ind w:right="-330"/>
        <w:rPr>
          <w:sz w:val="24"/>
          <w:szCs w:val="24"/>
        </w:rPr>
      </w:pPr>
      <w:r w:rsidRPr="00C010D4">
        <w:rPr>
          <w:sz w:val="24"/>
          <w:szCs w:val="24"/>
        </w:rPr>
        <w:t>don’t involve screens.</w:t>
      </w:r>
    </w:p>
    <w:p w14:paraId="3CD260B0" w14:textId="77777777" w:rsidR="002536CD" w:rsidRDefault="00C010D4" w:rsidP="00C010D4">
      <w:pPr>
        <w:spacing w:after="0"/>
        <w:ind w:right="-330"/>
        <w:rPr>
          <w:sz w:val="24"/>
          <w:szCs w:val="24"/>
        </w:rPr>
      </w:pPr>
      <w:r w:rsidRPr="00C010D4">
        <w:rPr>
          <w:b/>
          <w:bCs/>
          <w:sz w:val="24"/>
          <w:szCs w:val="24"/>
        </w:rPr>
        <w:t>Find other ways to connect online.</w:t>
      </w:r>
      <w:r w:rsidRPr="00C010D4">
        <w:rPr>
          <w:sz w:val="24"/>
          <w:szCs w:val="24"/>
        </w:rPr>
        <w:t xml:space="preserve"> Instead of scrolling, commenting or practicing one-way communications, try other platforms that allow for real-time dialogues like FaceTime, Zoom calls </w:t>
      </w:r>
    </w:p>
    <w:p w14:paraId="54F85480" w14:textId="2092DA6E" w:rsidR="00C010D4" w:rsidRPr="00C010D4" w:rsidRDefault="00C010D4" w:rsidP="00C010D4">
      <w:pPr>
        <w:spacing w:after="0"/>
        <w:ind w:right="-330"/>
        <w:rPr>
          <w:sz w:val="24"/>
          <w:szCs w:val="24"/>
        </w:rPr>
      </w:pPr>
      <w:r w:rsidRPr="00C010D4">
        <w:rPr>
          <w:sz w:val="24"/>
          <w:szCs w:val="24"/>
        </w:rPr>
        <w:t>or virtual game platforms.</w:t>
      </w:r>
    </w:p>
    <w:p w14:paraId="55CE8A77" w14:textId="77777777" w:rsidR="00C010D4" w:rsidRPr="00C010D4" w:rsidRDefault="00C010D4" w:rsidP="00C010D4">
      <w:pPr>
        <w:spacing w:after="0"/>
        <w:ind w:right="-330"/>
        <w:rPr>
          <w:sz w:val="24"/>
          <w:szCs w:val="24"/>
        </w:rPr>
      </w:pPr>
      <w:r w:rsidRPr="00C010D4">
        <w:rPr>
          <w:b/>
          <w:bCs/>
          <w:sz w:val="24"/>
          <w:szCs w:val="24"/>
        </w:rPr>
        <w:t>Spend time with people in your household. </w:t>
      </w:r>
      <w:r w:rsidRPr="00C010D4">
        <w:rPr>
          <w:sz w:val="24"/>
          <w:szCs w:val="24"/>
        </w:rPr>
        <w:t>In-person interactions like playing games, watching movies or going for walks can help connections feel more real.</w:t>
      </w:r>
    </w:p>
    <w:p w14:paraId="7CC29AE7" w14:textId="77777777" w:rsidR="002536CD" w:rsidRDefault="00C010D4" w:rsidP="00C010D4">
      <w:pPr>
        <w:spacing w:after="0"/>
        <w:ind w:right="-330"/>
        <w:rPr>
          <w:sz w:val="24"/>
          <w:szCs w:val="24"/>
        </w:rPr>
      </w:pPr>
      <w:r w:rsidRPr="00C010D4">
        <w:rPr>
          <w:b/>
          <w:bCs/>
          <w:sz w:val="24"/>
          <w:szCs w:val="24"/>
        </w:rPr>
        <w:t>Limit consumption of traumatic videos.</w:t>
      </w:r>
      <w:r w:rsidRPr="00C010D4">
        <w:rPr>
          <w:sz w:val="24"/>
          <w:szCs w:val="24"/>
        </w:rPr>
        <w:t xml:space="preserve"> Consuming news stories about violence and trauma can </w:t>
      </w:r>
    </w:p>
    <w:p w14:paraId="6FA2DA82" w14:textId="6DD418A6" w:rsidR="00C010D4" w:rsidRPr="00C010D4" w:rsidRDefault="00C010D4" w:rsidP="00C010D4">
      <w:pPr>
        <w:spacing w:after="0"/>
        <w:ind w:right="-330"/>
        <w:rPr>
          <w:sz w:val="24"/>
          <w:szCs w:val="24"/>
        </w:rPr>
      </w:pPr>
      <w:r w:rsidRPr="00C010D4">
        <w:rPr>
          <w:sz w:val="24"/>
          <w:szCs w:val="24"/>
        </w:rPr>
        <w:t>be harmful to viewers of all ages but especially those who may need parental guidance to process what they’re seeing.</w:t>
      </w:r>
    </w:p>
    <w:p w14:paraId="11046165" w14:textId="77777777" w:rsidR="002536CD" w:rsidRDefault="00C010D4" w:rsidP="00C010D4">
      <w:pPr>
        <w:spacing w:after="0"/>
        <w:ind w:right="-330"/>
        <w:rPr>
          <w:sz w:val="24"/>
          <w:szCs w:val="24"/>
        </w:rPr>
      </w:pPr>
      <w:r w:rsidRPr="00C010D4">
        <w:rPr>
          <w:b/>
          <w:bCs/>
          <w:sz w:val="24"/>
          <w:szCs w:val="24"/>
        </w:rPr>
        <w:t>Look out for symptoms of overuse. </w:t>
      </w:r>
      <w:r w:rsidRPr="00C010D4">
        <w:rPr>
          <w:sz w:val="24"/>
          <w:szCs w:val="24"/>
        </w:rPr>
        <w:t xml:space="preserve">Practice doing a body scan to identify ways that screen time </w:t>
      </w:r>
    </w:p>
    <w:p w14:paraId="55A5A0EA" w14:textId="50BD80D6" w:rsidR="00C010D4" w:rsidRPr="00C010D4" w:rsidRDefault="00C010D4" w:rsidP="00C010D4">
      <w:pPr>
        <w:spacing w:after="0"/>
        <w:ind w:right="-330"/>
        <w:rPr>
          <w:sz w:val="24"/>
          <w:szCs w:val="24"/>
        </w:rPr>
      </w:pPr>
      <w:r w:rsidRPr="00C010D4">
        <w:rPr>
          <w:sz w:val="24"/>
          <w:szCs w:val="24"/>
        </w:rPr>
        <w:t>has created physical reactions, such as headaches, dry eyes, hunger and dehydration.</w:t>
      </w:r>
    </w:p>
    <w:p w14:paraId="4695A025" w14:textId="77777777" w:rsidR="00056414" w:rsidRDefault="00056414" w:rsidP="00056414">
      <w:pPr>
        <w:spacing w:after="0"/>
        <w:ind w:right="-330"/>
        <w:rPr>
          <w:sz w:val="24"/>
          <w:szCs w:val="24"/>
        </w:rPr>
      </w:pPr>
    </w:p>
    <w:p w14:paraId="752D8B20" w14:textId="77777777" w:rsidR="00056414" w:rsidRPr="00385BE8" w:rsidRDefault="00056414" w:rsidP="00056414">
      <w:pPr>
        <w:spacing w:after="0"/>
        <w:ind w:right="-330"/>
        <w:rPr>
          <w:sz w:val="24"/>
          <w:szCs w:val="24"/>
        </w:rPr>
      </w:pPr>
    </w:p>
    <w:p w14:paraId="5FC495A4" w14:textId="1BF7D956" w:rsidR="00056414" w:rsidRPr="00C437C7" w:rsidRDefault="00056414" w:rsidP="00056414">
      <w:pPr>
        <w:spacing w:after="0"/>
        <w:ind w:right="-330"/>
        <w:rPr>
          <w:sz w:val="28"/>
          <w:szCs w:val="24"/>
        </w:rPr>
      </w:pPr>
      <w:r w:rsidRPr="00C437C7">
        <w:rPr>
          <w:sz w:val="28"/>
          <w:szCs w:val="24"/>
        </w:rPr>
        <w:t xml:space="preserve">Reflect on your </w:t>
      </w:r>
      <w:r>
        <w:rPr>
          <w:sz w:val="28"/>
          <w:szCs w:val="24"/>
        </w:rPr>
        <w:t>use of social media and screen time</w:t>
      </w:r>
      <w:r w:rsidRPr="00C437C7">
        <w:rPr>
          <w:sz w:val="28"/>
          <w:szCs w:val="24"/>
        </w:rPr>
        <w:t xml:space="preserve"> and describe </w:t>
      </w:r>
      <w:r>
        <w:rPr>
          <w:sz w:val="28"/>
          <w:szCs w:val="24"/>
        </w:rPr>
        <w:t>it</w:t>
      </w:r>
      <w:r w:rsidRPr="00C437C7">
        <w:rPr>
          <w:sz w:val="28"/>
          <w:szCs w:val="24"/>
        </w:rPr>
        <w:t xml:space="preserve"> below.</w:t>
      </w:r>
      <w:r>
        <w:rPr>
          <w:sz w:val="28"/>
          <w:szCs w:val="24"/>
        </w:rPr>
        <w:t xml:space="preserve">  Identify where you could make improvements.</w:t>
      </w:r>
    </w:p>
    <w:p w14:paraId="13AD9FF4" w14:textId="77777777" w:rsidR="00056414" w:rsidRDefault="00056414" w:rsidP="00056414">
      <w:pPr>
        <w:spacing w:after="0"/>
        <w:ind w:right="-330"/>
      </w:pPr>
      <w:r w:rsidRPr="00385BE8">
        <w:rPr>
          <w:noProof/>
          <w:sz w:val="24"/>
          <w:szCs w:val="24"/>
        </w:rPr>
        <mc:AlternateContent>
          <mc:Choice Requires="wps">
            <w:drawing>
              <wp:anchor distT="0" distB="0" distL="114300" distR="114300" simplePos="0" relativeHeight="251720704" behindDoc="0" locked="0" layoutInCell="1" allowOverlap="1" wp14:anchorId="23346FC7" wp14:editId="2DB0D82C">
                <wp:simplePos x="0" y="0"/>
                <wp:positionH relativeFrom="margin">
                  <wp:align>right</wp:align>
                </wp:positionH>
                <wp:positionV relativeFrom="paragraph">
                  <wp:posOffset>200660</wp:posOffset>
                </wp:positionV>
                <wp:extent cx="6131858" cy="3038475"/>
                <wp:effectExtent l="0" t="0" r="21590" b="28575"/>
                <wp:wrapNone/>
                <wp:docPr id="38" name="Rectangle: Rounded Corners 38"/>
                <wp:cNvGraphicFramePr/>
                <a:graphic xmlns:a="http://schemas.openxmlformats.org/drawingml/2006/main">
                  <a:graphicData uri="http://schemas.microsoft.com/office/word/2010/wordprocessingShape">
                    <wps:wsp>
                      <wps:cNvSpPr/>
                      <wps:spPr>
                        <a:xfrm>
                          <a:off x="0" y="0"/>
                          <a:ext cx="6131858" cy="3038475"/>
                        </a:xfrm>
                        <a:prstGeom prst="roundRect">
                          <a:avLst>
                            <a:gd name="adj" fmla="val 8128"/>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E4008F" id="Rectangle: Rounded Corners 38" o:spid="_x0000_s1026" style="position:absolute;margin-left:431.6pt;margin-top:15.8pt;width:482.8pt;height:239.25pt;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3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" filled="f" strokecolor="#2f528f" strokeweight="1pt">
                <v:stroke joinstyle="miter"/>
                <w10:wrap anchorx="margin"/>
              </v:roundrect>
            </w:pict>
          </mc:Fallback>
        </mc:AlternateContent>
      </w:r>
    </w:p>
    <w:p w14:paraId="06DE1249" w14:textId="77777777" w:rsidR="00056414" w:rsidRDefault="00056414" w:rsidP="00056414">
      <w:pPr>
        <w:spacing w:after="0"/>
        <w:ind w:right="-330"/>
      </w:pPr>
    </w:p>
    <w:p w14:paraId="1070284E"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39C6EB23" w14:textId="77777777" w:rsidR="00056414" w:rsidRPr="005F430B" w:rsidRDefault="00056414" w:rsidP="00056414">
      <w:pPr>
        <w:spacing w:after="0"/>
        <w:ind w:right="-330"/>
        <w:rPr>
          <w:sz w:val="6"/>
          <w:szCs w:val="6"/>
        </w:rPr>
      </w:pPr>
    </w:p>
    <w:p w14:paraId="1F377D67"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2ED28A2C" w14:textId="77777777" w:rsidR="00056414" w:rsidRPr="005F430B" w:rsidRDefault="00056414" w:rsidP="00056414">
      <w:pPr>
        <w:spacing w:after="0"/>
        <w:ind w:right="-330"/>
        <w:rPr>
          <w:sz w:val="6"/>
          <w:szCs w:val="6"/>
        </w:rPr>
      </w:pPr>
    </w:p>
    <w:p w14:paraId="5E0B84D6" w14:textId="77777777" w:rsidR="00056414" w:rsidRPr="00C437C7"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7AF3F130" w14:textId="77777777" w:rsidR="00056414" w:rsidRPr="005F430B" w:rsidRDefault="00056414" w:rsidP="00056414">
      <w:pPr>
        <w:spacing w:after="0"/>
        <w:ind w:right="-330"/>
        <w:rPr>
          <w:sz w:val="6"/>
          <w:szCs w:val="6"/>
        </w:rPr>
      </w:pPr>
    </w:p>
    <w:p w14:paraId="7B78AA68"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5F2E4E3E" w14:textId="77777777" w:rsidR="00056414" w:rsidRPr="005F430B" w:rsidRDefault="00056414" w:rsidP="00056414">
      <w:pPr>
        <w:spacing w:after="0"/>
        <w:ind w:right="-330"/>
        <w:rPr>
          <w:sz w:val="6"/>
          <w:szCs w:val="6"/>
        </w:rPr>
      </w:pPr>
    </w:p>
    <w:p w14:paraId="0E7C811C"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5971C7D1" w14:textId="77777777" w:rsidR="00056414" w:rsidRPr="005F430B" w:rsidRDefault="00056414" w:rsidP="00056414">
      <w:pPr>
        <w:spacing w:after="0"/>
        <w:ind w:right="-330"/>
        <w:rPr>
          <w:sz w:val="6"/>
          <w:szCs w:val="6"/>
        </w:rPr>
      </w:pPr>
    </w:p>
    <w:p w14:paraId="7D0B830D"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3DAF79AA" w14:textId="77777777" w:rsidR="00056414" w:rsidRPr="005F430B" w:rsidRDefault="00056414" w:rsidP="00056414">
      <w:pPr>
        <w:spacing w:after="0"/>
        <w:ind w:right="-330"/>
        <w:rPr>
          <w:sz w:val="12"/>
          <w:szCs w:val="12"/>
        </w:rPr>
      </w:pPr>
    </w:p>
    <w:p w14:paraId="0FDB56FD" w14:textId="77777777" w:rsidR="00056414" w:rsidRPr="005F430B" w:rsidRDefault="00056414" w:rsidP="00056414">
      <w:pPr>
        <w:spacing w:after="0"/>
        <w:ind w:right="-330"/>
        <w:rPr>
          <w:sz w:val="6"/>
          <w:szCs w:val="6"/>
        </w:rPr>
      </w:pPr>
    </w:p>
    <w:p w14:paraId="6CA4CE6C"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098FED04" w14:textId="77777777" w:rsidR="00056414" w:rsidRPr="005F430B" w:rsidRDefault="00056414" w:rsidP="00056414">
      <w:pPr>
        <w:spacing w:after="0"/>
        <w:ind w:right="-330"/>
        <w:rPr>
          <w:sz w:val="6"/>
          <w:szCs w:val="6"/>
        </w:rPr>
      </w:pPr>
    </w:p>
    <w:p w14:paraId="71845598"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7CD48953" w14:textId="77777777" w:rsidR="00056414" w:rsidRDefault="00056414" w:rsidP="00056414">
      <w:pPr>
        <w:spacing w:after="0"/>
        <w:ind w:right="-330"/>
      </w:pPr>
    </w:p>
    <w:p w14:paraId="00A51E95" w14:textId="77777777" w:rsidR="00056414" w:rsidRDefault="00056414" w:rsidP="00056414">
      <w:pPr>
        <w:spacing w:after="0"/>
        <w:ind w:right="-330"/>
      </w:pPr>
    </w:p>
    <w:p w14:paraId="5992DD1F" w14:textId="77777777" w:rsidR="00056414" w:rsidRDefault="00056414" w:rsidP="00056414">
      <w:pPr>
        <w:spacing w:after="0"/>
        <w:ind w:right="-330"/>
      </w:pPr>
    </w:p>
    <w:p w14:paraId="7239C16E" w14:textId="77777777" w:rsidR="00056414" w:rsidRDefault="00056414" w:rsidP="00056414">
      <w:pPr>
        <w:spacing w:after="0"/>
        <w:ind w:right="-330"/>
      </w:pPr>
    </w:p>
    <w:p w14:paraId="2CBE9618" w14:textId="77777777" w:rsidR="00056414" w:rsidRDefault="00056414" w:rsidP="00056414">
      <w:pPr>
        <w:spacing w:after="0"/>
        <w:ind w:right="-330"/>
      </w:pPr>
    </w:p>
    <w:p w14:paraId="2690D762" w14:textId="12E419D1" w:rsidR="00056414" w:rsidRPr="003238CB" w:rsidRDefault="00056414" w:rsidP="00056414">
      <w:pPr>
        <w:spacing w:after="0"/>
        <w:ind w:right="-330"/>
        <w:rPr>
          <w:b/>
          <w:sz w:val="28"/>
        </w:rPr>
      </w:pPr>
      <w:r w:rsidRPr="00C437C7">
        <w:rPr>
          <w:sz w:val="28"/>
        </w:rPr>
        <w:t xml:space="preserve">Now make a list of actions that will improve your </w:t>
      </w:r>
      <w:r>
        <w:rPr>
          <w:sz w:val="28"/>
        </w:rPr>
        <w:t>use of social media and screen time</w:t>
      </w:r>
      <w:r w:rsidRPr="00C437C7">
        <w:rPr>
          <w:sz w:val="28"/>
        </w:rPr>
        <w:t>.</w:t>
      </w:r>
      <w:r>
        <w:rPr>
          <w:sz w:val="28"/>
        </w:rPr>
        <w:t xml:space="preserve">  </w:t>
      </w:r>
      <w:r w:rsidRPr="003238CB">
        <w:rPr>
          <w:b/>
          <w:sz w:val="28"/>
        </w:rPr>
        <w:t xml:space="preserve">Ask a parent to support you with them.  </w:t>
      </w:r>
    </w:p>
    <w:p w14:paraId="1DA39B14" w14:textId="77777777" w:rsidR="00056414" w:rsidRDefault="00056414" w:rsidP="00056414">
      <w:pPr>
        <w:spacing w:after="0"/>
        <w:ind w:right="-330"/>
      </w:pPr>
      <w:r w:rsidRPr="00385BE8">
        <w:rPr>
          <w:noProof/>
          <w:sz w:val="24"/>
          <w:szCs w:val="24"/>
        </w:rPr>
        <mc:AlternateContent>
          <mc:Choice Requires="wps">
            <w:drawing>
              <wp:anchor distT="0" distB="0" distL="114300" distR="114300" simplePos="0" relativeHeight="251719680" behindDoc="0" locked="0" layoutInCell="1" allowOverlap="1" wp14:anchorId="7461D045" wp14:editId="677FE16C">
                <wp:simplePos x="0" y="0"/>
                <wp:positionH relativeFrom="column">
                  <wp:posOffset>-109855</wp:posOffset>
                </wp:positionH>
                <wp:positionV relativeFrom="paragraph">
                  <wp:posOffset>171451</wp:posOffset>
                </wp:positionV>
                <wp:extent cx="6131560" cy="3333750"/>
                <wp:effectExtent l="0" t="0" r="21590" b="19050"/>
                <wp:wrapNone/>
                <wp:docPr id="39" name="Rectangle: Rounded Corners 39"/>
                <wp:cNvGraphicFramePr/>
                <a:graphic xmlns:a="http://schemas.openxmlformats.org/drawingml/2006/main">
                  <a:graphicData uri="http://schemas.microsoft.com/office/word/2010/wordprocessingShape">
                    <wps:wsp>
                      <wps:cNvSpPr/>
                      <wps:spPr>
                        <a:xfrm>
                          <a:off x="0" y="0"/>
                          <a:ext cx="6131560" cy="3333750"/>
                        </a:xfrm>
                        <a:prstGeom prst="roundRect">
                          <a:avLst>
                            <a:gd name="adj" fmla="val 8128"/>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917038" id="Rectangle: Rounded Corners 39" o:spid="_x0000_s1026" style="position:absolute;margin-left:-8.65pt;margin-top:13.5pt;width:482.8pt;height:26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" filled="f" strokecolor="#2f528f" strokeweight="1pt">
                <v:stroke joinstyle="miter"/>
              </v:roundrect>
            </w:pict>
          </mc:Fallback>
        </mc:AlternateContent>
      </w:r>
    </w:p>
    <w:p w14:paraId="288104E4" w14:textId="77777777" w:rsidR="00056414" w:rsidRDefault="00056414" w:rsidP="00056414">
      <w:pPr>
        <w:spacing w:after="0"/>
        <w:ind w:right="-330"/>
      </w:pPr>
    </w:p>
    <w:p w14:paraId="78A56243" w14:textId="77777777" w:rsidR="00056414" w:rsidRDefault="00056414" w:rsidP="00056414">
      <w:pPr>
        <w:spacing w:after="0"/>
        <w:ind w:right="-330"/>
      </w:pPr>
    </w:p>
    <w:p w14:paraId="7BB79075"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4C2DDCE7" w14:textId="77777777" w:rsidR="00056414" w:rsidRPr="005F430B" w:rsidRDefault="00056414" w:rsidP="00056414">
      <w:pPr>
        <w:spacing w:after="0"/>
        <w:ind w:right="-330"/>
        <w:rPr>
          <w:sz w:val="6"/>
          <w:szCs w:val="6"/>
        </w:rPr>
      </w:pPr>
    </w:p>
    <w:p w14:paraId="16806243"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56465DBC" w14:textId="77777777" w:rsidR="00056414" w:rsidRPr="005F430B" w:rsidRDefault="00056414" w:rsidP="00056414">
      <w:pPr>
        <w:spacing w:after="0"/>
        <w:ind w:right="-330"/>
        <w:rPr>
          <w:sz w:val="6"/>
          <w:szCs w:val="6"/>
        </w:rPr>
      </w:pPr>
    </w:p>
    <w:p w14:paraId="6486D461" w14:textId="77777777" w:rsidR="00056414" w:rsidRPr="00C437C7"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w:t>
      </w:r>
    </w:p>
    <w:p w14:paraId="238E7A56" w14:textId="77777777" w:rsidR="00056414" w:rsidRPr="005F430B" w:rsidRDefault="00056414" w:rsidP="00056414">
      <w:pPr>
        <w:spacing w:after="0"/>
        <w:ind w:right="-330"/>
        <w:rPr>
          <w:sz w:val="6"/>
          <w:szCs w:val="6"/>
        </w:rPr>
      </w:pPr>
    </w:p>
    <w:p w14:paraId="2BF7FAB4"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63598D7A" w14:textId="77777777" w:rsidR="00056414" w:rsidRPr="005F430B" w:rsidRDefault="00056414" w:rsidP="00056414">
      <w:pPr>
        <w:spacing w:after="0"/>
        <w:ind w:right="-330"/>
        <w:rPr>
          <w:sz w:val="6"/>
          <w:szCs w:val="6"/>
        </w:rPr>
      </w:pPr>
    </w:p>
    <w:p w14:paraId="7D956319"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6707B7DB" w14:textId="77777777" w:rsidR="00056414" w:rsidRPr="005F430B" w:rsidRDefault="00056414" w:rsidP="00056414">
      <w:pPr>
        <w:spacing w:after="0"/>
        <w:ind w:right="-330"/>
        <w:rPr>
          <w:sz w:val="6"/>
          <w:szCs w:val="6"/>
        </w:rPr>
      </w:pPr>
    </w:p>
    <w:p w14:paraId="2E253D7A"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65B440E4" w14:textId="77777777" w:rsidR="00056414" w:rsidRPr="005F430B" w:rsidRDefault="00056414" w:rsidP="00056414">
      <w:pPr>
        <w:spacing w:after="0"/>
        <w:ind w:right="-330"/>
        <w:rPr>
          <w:sz w:val="12"/>
          <w:szCs w:val="12"/>
        </w:rPr>
      </w:pPr>
    </w:p>
    <w:p w14:paraId="4F2A6749" w14:textId="77777777" w:rsidR="00056414" w:rsidRPr="005F430B" w:rsidRDefault="00056414" w:rsidP="00056414">
      <w:pPr>
        <w:spacing w:after="0"/>
        <w:ind w:right="-330"/>
        <w:rPr>
          <w:sz w:val="6"/>
          <w:szCs w:val="6"/>
        </w:rPr>
      </w:pPr>
    </w:p>
    <w:p w14:paraId="28C92A0C"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485ECF9F" w14:textId="77777777" w:rsidR="00056414" w:rsidRPr="005F430B" w:rsidRDefault="00056414" w:rsidP="00056414">
      <w:pPr>
        <w:spacing w:after="0"/>
        <w:ind w:right="-330"/>
        <w:rPr>
          <w:sz w:val="6"/>
          <w:szCs w:val="6"/>
        </w:rPr>
      </w:pPr>
    </w:p>
    <w:p w14:paraId="784FE89D" w14:textId="77777777" w:rsidR="00056414"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2C9BD7C8" w14:textId="77777777" w:rsidR="00056414" w:rsidRPr="00CF3051" w:rsidRDefault="00056414" w:rsidP="00056414">
      <w:pPr>
        <w:spacing w:after="0"/>
        <w:ind w:right="-330"/>
        <w:rPr>
          <w:color w:val="D0CECE" w:themeColor="background2" w:themeShade="E6"/>
          <w:sz w:val="32"/>
          <w:szCs w:val="32"/>
        </w:rPr>
      </w:pPr>
    </w:p>
    <w:p w14:paraId="71B1DA29" w14:textId="77777777" w:rsidR="00056414" w:rsidRDefault="00056414" w:rsidP="00056414">
      <w:pPr>
        <w:spacing w:after="0"/>
        <w:ind w:right="-330"/>
      </w:pPr>
    </w:p>
    <w:p w14:paraId="4F0B542D" w14:textId="53BF1888" w:rsidR="00056414" w:rsidRDefault="00056414" w:rsidP="00056414">
      <w:pPr>
        <w:spacing w:after="0"/>
        <w:ind w:right="-330"/>
      </w:pPr>
    </w:p>
    <w:p w14:paraId="651CED53" w14:textId="21C973C7" w:rsidR="00056414" w:rsidRDefault="00056414" w:rsidP="00056414">
      <w:pPr>
        <w:spacing w:after="0"/>
        <w:ind w:right="-330"/>
      </w:pPr>
    </w:p>
    <w:p w14:paraId="486B5EFA" w14:textId="77777777" w:rsidR="00056414" w:rsidRDefault="00056414" w:rsidP="00056414">
      <w:pPr>
        <w:spacing w:after="0"/>
        <w:ind w:right="-330"/>
      </w:pPr>
    </w:p>
    <w:p w14:paraId="00A910CD" w14:textId="5CF5704A" w:rsidR="00056414" w:rsidRPr="003238CB" w:rsidRDefault="00056414" w:rsidP="00056414">
      <w:pPr>
        <w:spacing w:after="0"/>
        <w:ind w:right="-330"/>
        <w:rPr>
          <w:b/>
          <w:sz w:val="24"/>
          <w:szCs w:val="24"/>
        </w:rPr>
      </w:pPr>
      <w:r w:rsidRPr="003238CB">
        <w:rPr>
          <w:b/>
          <w:sz w:val="24"/>
          <w:szCs w:val="24"/>
        </w:rPr>
        <w:t xml:space="preserve">Please record </w:t>
      </w:r>
      <w:r>
        <w:rPr>
          <w:b/>
          <w:sz w:val="24"/>
          <w:szCs w:val="24"/>
        </w:rPr>
        <w:t xml:space="preserve">your use of social media and screen time </w:t>
      </w:r>
      <w:r w:rsidRPr="003238CB">
        <w:rPr>
          <w:b/>
          <w:sz w:val="24"/>
          <w:szCs w:val="24"/>
        </w:rPr>
        <w:t>for three weeks:</w:t>
      </w:r>
    </w:p>
    <w:p w14:paraId="70F642C4" w14:textId="77777777" w:rsidR="00056414" w:rsidRDefault="00056414" w:rsidP="00056414">
      <w:pPr>
        <w:rPr>
          <w:sz w:val="24"/>
          <w:szCs w:val="24"/>
        </w:rPr>
      </w:pPr>
      <w:r w:rsidRPr="00385BE8">
        <w:rPr>
          <w:noProof/>
          <w:sz w:val="24"/>
          <w:szCs w:val="24"/>
        </w:rPr>
        <mc:AlternateContent>
          <mc:Choice Requires="wps">
            <w:drawing>
              <wp:anchor distT="0" distB="0" distL="114300" distR="114300" simplePos="0" relativeHeight="251721728" behindDoc="0" locked="0" layoutInCell="1" allowOverlap="1" wp14:anchorId="2FF7DDE7" wp14:editId="5308AF73">
                <wp:simplePos x="0" y="0"/>
                <wp:positionH relativeFrom="page">
                  <wp:align>center</wp:align>
                </wp:positionH>
                <wp:positionV relativeFrom="paragraph">
                  <wp:posOffset>227330</wp:posOffset>
                </wp:positionV>
                <wp:extent cx="6131560" cy="8934450"/>
                <wp:effectExtent l="0" t="0" r="21590" b="19050"/>
                <wp:wrapNone/>
                <wp:docPr id="40" name="Rectangle: Rounded Corners 40"/>
                <wp:cNvGraphicFramePr/>
                <a:graphic xmlns:a="http://schemas.openxmlformats.org/drawingml/2006/main">
                  <a:graphicData uri="http://schemas.microsoft.com/office/word/2010/wordprocessingShape">
                    <wps:wsp>
                      <wps:cNvSpPr/>
                      <wps:spPr>
                        <a:xfrm>
                          <a:off x="0" y="0"/>
                          <a:ext cx="6131560" cy="8934450"/>
                        </a:xfrm>
                        <a:prstGeom prst="roundRect">
                          <a:avLst>
                            <a:gd name="adj" fmla="val 8128"/>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02984C" id="Rectangle: Rounded Corners 40" o:spid="_x0000_s1026" style="position:absolute;margin-left:0;margin-top:17.9pt;width:482.8pt;height:703.5pt;z-index:2517217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53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" filled="f" strokecolor="#2f528f" strokeweight="1pt">
                <v:stroke joinstyle="miter"/>
                <w10:wrap anchorx="page"/>
              </v:roundrect>
            </w:pict>
          </mc:Fallback>
        </mc:AlternateContent>
      </w:r>
    </w:p>
    <w:p w14:paraId="326C3F2F" w14:textId="6B0FBB1F" w:rsidR="00056414" w:rsidRPr="003238CB" w:rsidRDefault="00056414" w:rsidP="00056414">
      <w:pPr>
        <w:spacing w:after="0"/>
        <w:ind w:right="-330"/>
        <w:rPr>
          <w:b/>
          <w:sz w:val="32"/>
          <w:szCs w:val="24"/>
          <w:u w:val="single"/>
        </w:rPr>
      </w:pPr>
      <w:r>
        <w:rPr>
          <w:b/>
          <w:sz w:val="32"/>
          <w:szCs w:val="24"/>
          <w:u w:val="single"/>
        </w:rPr>
        <w:t>Social Media and Screen Time</w:t>
      </w:r>
      <w:r w:rsidRPr="003238CB">
        <w:rPr>
          <w:b/>
          <w:sz w:val="32"/>
          <w:szCs w:val="24"/>
          <w:u w:val="single"/>
        </w:rPr>
        <w:t xml:space="preserve"> Diary</w:t>
      </w:r>
    </w:p>
    <w:p w14:paraId="7DC0B554" w14:textId="77777777" w:rsidR="00056414" w:rsidRDefault="00056414" w:rsidP="00056414">
      <w:pPr>
        <w:spacing w:after="0"/>
        <w:ind w:right="-330"/>
        <w:rPr>
          <w:b/>
          <w:sz w:val="24"/>
          <w:szCs w:val="24"/>
          <w:u w:val="single"/>
        </w:rPr>
      </w:pPr>
    </w:p>
    <w:p w14:paraId="64F94DC0" w14:textId="77777777" w:rsidR="00056414" w:rsidRDefault="00056414" w:rsidP="00056414">
      <w:pPr>
        <w:spacing w:after="0"/>
        <w:ind w:right="-330"/>
        <w:rPr>
          <w:b/>
          <w:sz w:val="24"/>
          <w:szCs w:val="24"/>
          <w:u w:val="single"/>
        </w:rPr>
      </w:pPr>
      <w:proofErr w:type="gramStart"/>
      <w:r>
        <w:rPr>
          <w:b/>
          <w:sz w:val="24"/>
          <w:szCs w:val="24"/>
          <w:u w:val="single"/>
        </w:rPr>
        <w:t>Week  1</w:t>
      </w:r>
      <w:proofErr w:type="gramEnd"/>
      <w:r>
        <w:rPr>
          <w:b/>
          <w:sz w:val="24"/>
          <w:szCs w:val="24"/>
          <w:u w:val="single"/>
        </w:rPr>
        <w:t>:</w:t>
      </w:r>
    </w:p>
    <w:p w14:paraId="4B28B0DE"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7316009F" w14:textId="77777777" w:rsidR="00056414" w:rsidRPr="005F430B" w:rsidRDefault="00056414" w:rsidP="00056414">
      <w:pPr>
        <w:spacing w:after="0"/>
        <w:ind w:right="-330"/>
        <w:rPr>
          <w:sz w:val="6"/>
          <w:szCs w:val="6"/>
        </w:rPr>
      </w:pPr>
    </w:p>
    <w:p w14:paraId="2E22DB02"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0A38B053" w14:textId="77777777" w:rsidR="00056414" w:rsidRPr="005F430B" w:rsidRDefault="00056414" w:rsidP="00056414">
      <w:pPr>
        <w:spacing w:after="0"/>
        <w:ind w:right="-330"/>
        <w:rPr>
          <w:sz w:val="6"/>
          <w:szCs w:val="6"/>
        </w:rPr>
      </w:pPr>
    </w:p>
    <w:p w14:paraId="3BD11667" w14:textId="77777777" w:rsidR="00056414" w:rsidRPr="00C437C7"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w:t>
      </w:r>
    </w:p>
    <w:p w14:paraId="5F553460" w14:textId="77777777" w:rsidR="00056414" w:rsidRPr="005F430B" w:rsidRDefault="00056414" w:rsidP="00056414">
      <w:pPr>
        <w:spacing w:after="0"/>
        <w:ind w:right="-330"/>
        <w:rPr>
          <w:sz w:val="6"/>
          <w:szCs w:val="6"/>
        </w:rPr>
      </w:pPr>
    </w:p>
    <w:p w14:paraId="62C7213D"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0C52FD40" w14:textId="77777777" w:rsidR="00056414" w:rsidRPr="005F430B" w:rsidRDefault="00056414" w:rsidP="00056414">
      <w:pPr>
        <w:spacing w:after="0"/>
        <w:ind w:right="-330"/>
        <w:rPr>
          <w:sz w:val="6"/>
          <w:szCs w:val="6"/>
        </w:rPr>
      </w:pPr>
    </w:p>
    <w:p w14:paraId="66CA3CCA"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778B0897" w14:textId="77777777" w:rsidR="00056414" w:rsidRPr="005F430B" w:rsidRDefault="00056414" w:rsidP="00056414">
      <w:pPr>
        <w:spacing w:after="0"/>
        <w:ind w:right="-330"/>
        <w:rPr>
          <w:sz w:val="6"/>
          <w:szCs w:val="6"/>
        </w:rPr>
      </w:pPr>
    </w:p>
    <w:p w14:paraId="2BD588AF"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39E976EB" w14:textId="77777777" w:rsidR="00056414" w:rsidRPr="005F430B" w:rsidRDefault="00056414" w:rsidP="00056414">
      <w:pPr>
        <w:spacing w:after="0"/>
        <w:ind w:right="-330"/>
        <w:rPr>
          <w:sz w:val="12"/>
          <w:szCs w:val="12"/>
        </w:rPr>
      </w:pPr>
    </w:p>
    <w:p w14:paraId="4C83EAF0" w14:textId="77777777" w:rsidR="00056414" w:rsidRPr="005F430B" w:rsidRDefault="00056414" w:rsidP="00056414">
      <w:pPr>
        <w:spacing w:after="0"/>
        <w:ind w:right="-330"/>
        <w:rPr>
          <w:sz w:val="6"/>
          <w:szCs w:val="6"/>
        </w:rPr>
      </w:pPr>
    </w:p>
    <w:p w14:paraId="7BD8E3A8" w14:textId="77777777" w:rsidR="00056414" w:rsidRPr="003238CB"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4AA2A881" w14:textId="77777777" w:rsidR="00056414" w:rsidRDefault="00056414" w:rsidP="00056414">
      <w:pPr>
        <w:spacing w:after="0"/>
        <w:ind w:right="-330"/>
        <w:rPr>
          <w:b/>
          <w:sz w:val="24"/>
          <w:szCs w:val="24"/>
          <w:u w:val="single"/>
        </w:rPr>
      </w:pPr>
    </w:p>
    <w:p w14:paraId="5D273C18" w14:textId="77777777" w:rsidR="00056414" w:rsidRDefault="00056414" w:rsidP="00056414">
      <w:pPr>
        <w:spacing w:after="0"/>
        <w:ind w:right="-330"/>
        <w:rPr>
          <w:b/>
          <w:sz w:val="24"/>
          <w:szCs w:val="24"/>
          <w:u w:val="single"/>
        </w:rPr>
      </w:pPr>
      <w:r>
        <w:rPr>
          <w:b/>
          <w:sz w:val="24"/>
          <w:szCs w:val="24"/>
          <w:u w:val="single"/>
        </w:rPr>
        <w:t xml:space="preserve">Week 2: </w:t>
      </w:r>
    </w:p>
    <w:p w14:paraId="45395FC0"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w:t>
      </w:r>
    </w:p>
    <w:p w14:paraId="451B2C54" w14:textId="77777777" w:rsidR="00056414" w:rsidRPr="005F430B" w:rsidRDefault="00056414" w:rsidP="00056414">
      <w:pPr>
        <w:spacing w:after="0"/>
        <w:ind w:right="-330"/>
        <w:rPr>
          <w:sz w:val="6"/>
          <w:szCs w:val="6"/>
        </w:rPr>
      </w:pPr>
    </w:p>
    <w:p w14:paraId="3E807BB7"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6216F638" w14:textId="77777777" w:rsidR="00056414" w:rsidRPr="005F430B" w:rsidRDefault="00056414" w:rsidP="00056414">
      <w:pPr>
        <w:spacing w:after="0"/>
        <w:ind w:right="-330"/>
        <w:rPr>
          <w:sz w:val="6"/>
          <w:szCs w:val="6"/>
        </w:rPr>
      </w:pPr>
    </w:p>
    <w:p w14:paraId="25F09AE9" w14:textId="77777777" w:rsidR="00056414" w:rsidRPr="00C437C7"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w:t>
      </w:r>
    </w:p>
    <w:p w14:paraId="1A73AAF2" w14:textId="77777777" w:rsidR="00056414" w:rsidRPr="005F430B" w:rsidRDefault="00056414" w:rsidP="00056414">
      <w:pPr>
        <w:spacing w:after="0"/>
        <w:ind w:right="-330"/>
        <w:rPr>
          <w:sz w:val="6"/>
          <w:szCs w:val="6"/>
        </w:rPr>
      </w:pPr>
    </w:p>
    <w:p w14:paraId="6271D8A2"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4490AD12" w14:textId="77777777" w:rsidR="00056414" w:rsidRPr="005F430B" w:rsidRDefault="00056414" w:rsidP="00056414">
      <w:pPr>
        <w:spacing w:after="0"/>
        <w:ind w:right="-330"/>
        <w:rPr>
          <w:sz w:val="6"/>
          <w:szCs w:val="6"/>
        </w:rPr>
      </w:pPr>
    </w:p>
    <w:p w14:paraId="7D4C6CCB"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77F69F1B" w14:textId="77777777" w:rsidR="00056414" w:rsidRPr="005F430B" w:rsidRDefault="00056414" w:rsidP="00056414">
      <w:pPr>
        <w:spacing w:after="0"/>
        <w:ind w:right="-330"/>
        <w:rPr>
          <w:sz w:val="6"/>
          <w:szCs w:val="6"/>
        </w:rPr>
      </w:pPr>
    </w:p>
    <w:p w14:paraId="4B42B649"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5957E283" w14:textId="77777777" w:rsidR="00056414" w:rsidRPr="005F430B" w:rsidRDefault="00056414" w:rsidP="00056414">
      <w:pPr>
        <w:spacing w:after="0"/>
        <w:ind w:right="-330"/>
        <w:rPr>
          <w:sz w:val="12"/>
          <w:szCs w:val="12"/>
        </w:rPr>
      </w:pPr>
    </w:p>
    <w:p w14:paraId="1B99AD2F" w14:textId="77777777" w:rsidR="00056414" w:rsidRPr="005F430B" w:rsidRDefault="00056414" w:rsidP="00056414">
      <w:pPr>
        <w:spacing w:after="0"/>
        <w:ind w:right="-330"/>
        <w:rPr>
          <w:sz w:val="6"/>
          <w:szCs w:val="6"/>
        </w:rPr>
      </w:pPr>
    </w:p>
    <w:p w14:paraId="7195A5A2" w14:textId="77777777" w:rsidR="00056414" w:rsidRPr="003238CB"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15003596" w14:textId="77777777" w:rsidR="00056414" w:rsidRDefault="00056414" w:rsidP="00056414">
      <w:pPr>
        <w:spacing w:after="0"/>
        <w:ind w:right="-330"/>
        <w:rPr>
          <w:b/>
          <w:sz w:val="24"/>
          <w:szCs w:val="24"/>
          <w:u w:val="single"/>
        </w:rPr>
      </w:pPr>
    </w:p>
    <w:p w14:paraId="4414672D" w14:textId="77777777" w:rsidR="00056414" w:rsidRDefault="00056414" w:rsidP="00056414">
      <w:pPr>
        <w:spacing w:after="0"/>
        <w:ind w:right="-330"/>
        <w:rPr>
          <w:b/>
          <w:sz w:val="24"/>
          <w:szCs w:val="24"/>
          <w:u w:val="single"/>
        </w:rPr>
      </w:pPr>
      <w:r>
        <w:rPr>
          <w:b/>
          <w:sz w:val="24"/>
          <w:szCs w:val="24"/>
          <w:u w:val="single"/>
        </w:rPr>
        <w:t xml:space="preserve">Week 3: </w:t>
      </w:r>
    </w:p>
    <w:p w14:paraId="5DC6FF37"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3639C0F7" w14:textId="77777777" w:rsidR="00056414" w:rsidRPr="005F430B" w:rsidRDefault="00056414" w:rsidP="00056414">
      <w:pPr>
        <w:spacing w:after="0"/>
        <w:ind w:right="-330"/>
        <w:rPr>
          <w:sz w:val="6"/>
          <w:szCs w:val="6"/>
        </w:rPr>
      </w:pPr>
    </w:p>
    <w:p w14:paraId="60AC915B"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575130CA" w14:textId="77777777" w:rsidR="00056414" w:rsidRPr="005F430B" w:rsidRDefault="00056414" w:rsidP="00056414">
      <w:pPr>
        <w:spacing w:after="0"/>
        <w:ind w:right="-330"/>
        <w:rPr>
          <w:sz w:val="6"/>
          <w:szCs w:val="6"/>
        </w:rPr>
      </w:pPr>
    </w:p>
    <w:p w14:paraId="60C9A254" w14:textId="77777777" w:rsidR="00056414" w:rsidRPr="00C437C7"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w:t>
      </w:r>
    </w:p>
    <w:p w14:paraId="32654E67" w14:textId="77777777" w:rsidR="00056414" w:rsidRPr="005F430B" w:rsidRDefault="00056414" w:rsidP="00056414">
      <w:pPr>
        <w:spacing w:after="0"/>
        <w:ind w:right="-330"/>
        <w:rPr>
          <w:sz w:val="6"/>
          <w:szCs w:val="6"/>
        </w:rPr>
      </w:pPr>
    </w:p>
    <w:p w14:paraId="737D8FBE"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3300736C" w14:textId="77777777" w:rsidR="00056414" w:rsidRPr="005F430B" w:rsidRDefault="00056414" w:rsidP="00056414">
      <w:pPr>
        <w:spacing w:after="0"/>
        <w:ind w:right="-330"/>
        <w:rPr>
          <w:sz w:val="6"/>
          <w:szCs w:val="6"/>
        </w:rPr>
      </w:pPr>
    </w:p>
    <w:p w14:paraId="3358B267" w14:textId="2AFBAE0D" w:rsidR="00056414"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1450F620" w14:textId="3EF6C6C1" w:rsidR="00AC2A2E" w:rsidRPr="00CF3051" w:rsidRDefault="00AC2A2E"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6CC0EDC9" w14:textId="1BE3E8E3" w:rsidR="00056414" w:rsidRPr="005F430B" w:rsidRDefault="00056414" w:rsidP="00056414">
      <w:pPr>
        <w:spacing w:after="0"/>
        <w:ind w:right="-330"/>
        <w:rPr>
          <w:sz w:val="6"/>
          <w:szCs w:val="6"/>
        </w:rPr>
      </w:pPr>
    </w:p>
    <w:p w14:paraId="4302699A" w14:textId="77777777" w:rsidR="00AC2A2E" w:rsidRPr="00CF3051" w:rsidRDefault="00AC2A2E" w:rsidP="00056414">
      <w:pPr>
        <w:spacing w:after="0"/>
        <w:ind w:right="-330"/>
        <w:rPr>
          <w:color w:val="D0CECE" w:themeColor="background2" w:themeShade="E6"/>
          <w:sz w:val="32"/>
          <w:szCs w:val="32"/>
        </w:rPr>
      </w:pPr>
    </w:p>
    <w:p w14:paraId="6B74E8E6" w14:textId="221814C2" w:rsidR="00056414" w:rsidRPr="00F55FD6" w:rsidRDefault="00056414" w:rsidP="00056414">
      <w:pPr>
        <w:rPr>
          <w:b/>
          <w:bCs/>
          <w:sz w:val="24"/>
          <w:szCs w:val="24"/>
        </w:rPr>
      </w:pPr>
      <w:bookmarkStart w:id="5" w:name="_Hlk93298206"/>
      <w:r>
        <w:rPr>
          <w:b/>
          <w:bCs/>
          <w:sz w:val="32"/>
          <w:szCs w:val="24"/>
        </w:rPr>
        <w:t>Relationships with friends and family</w:t>
      </w:r>
    </w:p>
    <w:p w14:paraId="7F17AA2D" w14:textId="77777777" w:rsidR="00056414" w:rsidRPr="00385BE8" w:rsidRDefault="00056414" w:rsidP="00056414">
      <w:pPr>
        <w:spacing w:after="0"/>
        <w:ind w:right="-1"/>
        <w:rPr>
          <w:sz w:val="24"/>
          <w:szCs w:val="24"/>
        </w:rPr>
      </w:pPr>
      <w:r w:rsidRPr="00385BE8">
        <w:rPr>
          <w:noProof/>
          <w:sz w:val="24"/>
          <w:szCs w:val="24"/>
        </w:rPr>
        <mc:AlternateContent>
          <mc:Choice Requires="wps">
            <w:drawing>
              <wp:anchor distT="0" distB="0" distL="114300" distR="114300" simplePos="0" relativeHeight="251723776" behindDoc="0" locked="0" layoutInCell="1" allowOverlap="1" wp14:anchorId="086D1867" wp14:editId="3B0BB55C">
                <wp:simplePos x="0" y="0"/>
                <wp:positionH relativeFrom="column">
                  <wp:posOffset>-62230</wp:posOffset>
                </wp:positionH>
                <wp:positionV relativeFrom="paragraph">
                  <wp:posOffset>125095</wp:posOffset>
                </wp:positionV>
                <wp:extent cx="6131858" cy="8267700"/>
                <wp:effectExtent l="0" t="0" r="21590" b="19050"/>
                <wp:wrapNone/>
                <wp:docPr id="41" name="Rectangle: Rounded Corners 41"/>
                <wp:cNvGraphicFramePr/>
                <a:graphic xmlns:a="http://schemas.openxmlformats.org/drawingml/2006/main">
                  <a:graphicData uri="http://schemas.microsoft.com/office/word/2010/wordprocessingShape">
                    <wps:wsp>
                      <wps:cNvSpPr/>
                      <wps:spPr>
                        <a:xfrm>
                          <a:off x="0" y="0"/>
                          <a:ext cx="6131858" cy="8267700"/>
                        </a:xfrm>
                        <a:prstGeom prst="roundRect">
                          <a:avLst>
                            <a:gd name="adj" fmla="val 8128"/>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D26AD0" id="Rectangle: Rounded Corners 41" o:spid="_x0000_s1026" style="position:absolute;margin-left:-4.9pt;margin-top:9.85pt;width:482.8pt;height:65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" filled="f" strokecolor="#2f528f" strokeweight="1pt">
                <v:stroke joinstyle="miter"/>
              </v:roundrect>
            </w:pict>
          </mc:Fallback>
        </mc:AlternateContent>
      </w:r>
    </w:p>
    <w:p w14:paraId="49E86C78" w14:textId="77777777" w:rsidR="00056414" w:rsidRDefault="00056414" w:rsidP="00056414">
      <w:pPr>
        <w:spacing w:after="0"/>
        <w:ind w:right="-330"/>
        <w:rPr>
          <w:b/>
          <w:sz w:val="24"/>
          <w:szCs w:val="24"/>
          <w:u w:val="single"/>
        </w:rPr>
      </w:pPr>
    </w:p>
    <w:p w14:paraId="749615A0" w14:textId="77777777" w:rsidR="00056414" w:rsidRPr="00D11A0B" w:rsidRDefault="00056414" w:rsidP="00056414">
      <w:pPr>
        <w:spacing w:after="0"/>
        <w:ind w:right="-330"/>
        <w:rPr>
          <w:b/>
          <w:sz w:val="24"/>
          <w:szCs w:val="24"/>
          <w:u w:val="single"/>
        </w:rPr>
      </w:pPr>
      <w:r w:rsidRPr="00D11A0B">
        <w:rPr>
          <w:b/>
          <w:sz w:val="24"/>
          <w:szCs w:val="24"/>
          <w:u w:val="single"/>
        </w:rPr>
        <w:t>Advice</w:t>
      </w:r>
      <w:r>
        <w:rPr>
          <w:b/>
          <w:sz w:val="24"/>
          <w:szCs w:val="24"/>
          <w:u w:val="single"/>
        </w:rPr>
        <w:t xml:space="preserve"> and support</w:t>
      </w:r>
    </w:p>
    <w:p w14:paraId="3CC899C1" w14:textId="228E6FEA" w:rsidR="00056414" w:rsidRDefault="00B02CF2" w:rsidP="00056414">
      <w:pPr>
        <w:spacing w:after="0"/>
        <w:ind w:right="-330"/>
        <w:rPr>
          <w:sz w:val="24"/>
          <w:szCs w:val="24"/>
        </w:rPr>
      </w:pPr>
      <w:hyperlink r:id="rId25" w:history="1">
        <w:r w:rsidR="00402581" w:rsidRPr="0070712B">
          <w:rPr>
            <w:rStyle w:val="Hyperlink"/>
            <w:sz w:val="24"/>
            <w:szCs w:val="24"/>
          </w:rPr>
          <w:t>https://www.helpguide.org/articles/relationships-communication/making-good-friends.htm</w:t>
        </w:r>
      </w:hyperlink>
    </w:p>
    <w:p w14:paraId="43DDA8AA" w14:textId="77777777" w:rsidR="00402581" w:rsidRPr="00385BE8" w:rsidRDefault="00402581" w:rsidP="00056414">
      <w:pPr>
        <w:spacing w:after="0"/>
        <w:ind w:right="-330"/>
        <w:rPr>
          <w:sz w:val="24"/>
          <w:szCs w:val="24"/>
        </w:rPr>
      </w:pPr>
    </w:p>
    <w:p w14:paraId="60C851AB" w14:textId="490576ED" w:rsidR="00AC2A2E" w:rsidRDefault="00402581" w:rsidP="00AC2A2E">
      <w:pPr>
        <w:spacing w:after="0"/>
        <w:ind w:right="-330"/>
        <w:rPr>
          <w:sz w:val="24"/>
          <w:szCs w:val="24"/>
        </w:rPr>
      </w:pPr>
      <w:r>
        <w:rPr>
          <w:noProof/>
        </w:rPr>
        <w:drawing>
          <wp:anchor distT="0" distB="0" distL="114300" distR="114300" simplePos="0" relativeHeight="251732992" behindDoc="0" locked="0" layoutInCell="1" allowOverlap="1" wp14:anchorId="29F36438" wp14:editId="7DE580C9">
            <wp:simplePos x="0" y="0"/>
            <wp:positionH relativeFrom="margin">
              <wp:posOffset>1737995</wp:posOffset>
            </wp:positionH>
            <wp:positionV relativeFrom="paragraph">
              <wp:posOffset>64135</wp:posOffset>
            </wp:positionV>
            <wp:extent cx="4238625" cy="1536065"/>
            <wp:effectExtent l="0" t="0" r="9525" b="698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238625" cy="1536065"/>
                    </a:xfrm>
                    <a:prstGeom prst="rect">
                      <a:avLst/>
                    </a:prstGeom>
                  </pic:spPr>
                </pic:pic>
              </a:graphicData>
            </a:graphic>
            <wp14:sizeRelH relativeFrom="page">
              <wp14:pctWidth>0</wp14:pctWidth>
            </wp14:sizeRelH>
            <wp14:sizeRelV relativeFrom="page">
              <wp14:pctHeight>0</wp14:pctHeight>
            </wp14:sizeRelV>
          </wp:anchor>
        </w:drawing>
      </w:r>
      <w:r w:rsidR="00AC2A2E" w:rsidRPr="00674230">
        <w:rPr>
          <w:sz w:val="24"/>
          <w:szCs w:val="24"/>
        </w:rPr>
        <w:t>Friendship</w:t>
      </w:r>
      <w:r w:rsidR="00AC2A2E" w:rsidRPr="00AC2A2E">
        <w:rPr>
          <w:sz w:val="24"/>
          <w:szCs w:val="24"/>
        </w:rPr>
        <w:t xml:space="preserve">—that close connection with another person which allows us to feel valued and cared for—is vital at any stage of life. The need for love and belonging has long been established as one </w:t>
      </w:r>
    </w:p>
    <w:p w14:paraId="26144199" w14:textId="77777777" w:rsidR="00402581" w:rsidRDefault="00AC2A2E" w:rsidP="00AC2A2E">
      <w:pPr>
        <w:spacing w:after="0"/>
        <w:ind w:right="-330"/>
        <w:rPr>
          <w:sz w:val="24"/>
          <w:szCs w:val="24"/>
        </w:rPr>
      </w:pPr>
      <w:r w:rsidRPr="00AC2A2E">
        <w:rPr>
          <w:sz w:val="24"/>
          <w:szCs w:val="24"/>
        </w:rPr>
        <w:t xml:space="preserve">of our basic needs </w:t>
      </w:r>
      <w:proofErr w:type="gramStart"/>
      <w:r w:rsidRPr="00AC2A2E">
        <w:rPr>
          <w:sz w:val="24"/>
          <w:szCs w:val="24"/>
        </w:rPr>
        <w:t>as</w:t>
      </w:r>
      <w:proofErr w:type="gramEnd"/>
      <w:r w:rsidRPr="00AC2A2E">
        <w:rPr>
          <w:sz w:val="24"/>
          <w:szCs w:val="24"/>
        </w:rPr>
        <w:t xml:space="preserve"> human beings. </w:t>
      </w:r>
    </w:p>
    <w:p w14:paraId="1CD59414" w14:textId="77777777" w:rsidR="00402581" w:rsidRDefault="00402581" w:rsidP="00AC2A2E">
      <w:pPr>
        <w:spacing w:after="0"/>
        <w:ind w:right="-330"/>
        <w:rPr>
          <w:sz w:val="24"/>
          <w:szCs w:val="24"/>
        </w:rPr>
      </w:pPr>
    </w:p>
    <w:p w14:paraId="21530D3C" w14:textId="635DE2C9" w:rsidR="00AC2A2E" w:rsidRPr="00402581" w:rsidRDefault="00AC2A2E" w:rsidP="00AC2A2E">
      <w:pPr>
        <w:spacing w:after="0"/>
        <w:ind w:right="-330"/>
        <w:rPr>
          <w:sz w:val="24"/>
          <w:szCs w:val="24"/>
        </w:rPr>
      </w:pPr>
      <w:r w:rsidRPr="00AC2A2E">
        <w:rPr>
          <w:sz w:val="24"/>
          <w:szCs w:val="24"/>
        </w:rPr>
        <w:t>And it has been well documented that having strong, healthy relationships improves our </w:t>
      </w:r>
      <w:r w:rsidRPr="00674230">
        <w:rPr>
          <w:sz w:val="24"/>
          <w:szCs w:val="24"/>
        </w:rPr>
        <w:t>self-esteem</w:t>
      </w:r>
      <w:r w:rsidRPr="00AC2A2E">
        <w:rPr>
          <w:sz w:val="24"/>
          <w:szCs w:val="24"/>
        </w:rPr>
        <w:t> and overall </w:t>
      </w:r>
      <w:r w:rsidRPr="00674230">
        <w:rPr>
          <w:sz w:val="24"/>
          <w:szCs w:val="24"/>
        </w:rPr>
        <w:t>well-being</w:t>
      </w:r>
      <w:r w:rsidRPr="00AC2A2E">
        <w:rPr>
          <w:sz w:val="24"/>
          <w:szCs w:val="24"/>
        </w:rPr>
        <w:t>.</w:t>
      </w:r>
      <w:r w:rsidR="00402581">
        <w:rPr>
          <w:sz w:val="24"/>
          <w:szCs w:val="24"/>
        </w:rPr>
        <w:t xml:space="preserve">  I</w:t>
      </w:r>
      <w:r>
        <w:rPr>
          <w:sz w:val="24"/>
          <w:szCs w:val="24"/>
        </w:rPr>
        <w:t xml:space="preserve">t is </w:t>
      </w:r>
      <w:r w:rsidRPr="00AC2A2E">
        <w:rPr>
          <w:sz w:val="24"/>
          <w:szCs w:val="24"/>
        </w:rPr>
        <w:t xml:space="preserve">important to remember that just like so many aspects of adolescent development, </w:t>
      </w:r>
      <w:r w:rsidRPr="00AC2A2E">
        <w:rPr>
          <w:b/>
          <w:sz w:val="24"/>
          <w:szCs w:val="24"/>
        </w:rPr>
        <w:t>making friends is a skill that can be learned.</w:t>
      </w:r>
    </w:p>
    <w:p w14:paraId="04CBC01D" w14:textId="4E4EF683" w:rsidR="00AC2A2E" w:rsidRDefault="00AC2A2E" w:rsidP="00AC2A2E">
      <w:pPr>
        <w:spacing w:after="0"/>
        <w:ind w:right="-330"/>
        <w:rPr>
          <w:sz w:val="24"/>
          <w:szCs w:val="24"/>
        </w:rPr>
      </w:pPr>
    </w:p>
    <w:p w14:paraId="425A4BED" w14:textId="4B6AB1F6" w:rsidR="00AC2A2E" w:rsidRPr="00AC2A2E" w:rsidRDefault="00AC2A2E" w:rsidP="00AC2A2E">
      <w:pPr>
        <w:spacing w:after="0"/>
        <w:ind w:right="-330"/>
        <w:rPr>
          <w:sz w:val="24"/>
          <w:szCs w:val="24"/>
        </w:rPr>
      </w:pPr>
      <w:r w:rsidRPr="00AC2A2E">
        <w:rPr>
          <w:sz w:val="24"/>
          <w:szCs w:val="24"/>
        </w:rPr>
        <w:t xml:space="preserve">Here are some tips for </w:t>
      </w:r>
      <w:r>
        <w:rPr>
          <w:sz w:val="24"/>
          <w:szCs w:val="24"/>
        </w:rPr>
        <w:t>improving</w:t>
      </w:r>
      <w:r w:rsidRPr="00AC2A2E">
        <w:rPr>
          <w:sz w:val="24"/>
          <w:szCs w:val="24"/>
        </w:rPr>
        <w:t xml:space="preserve"> friendship skills:</w:t>
      </w:r>
    </w:p>
    <w:p w14:paraId="6C62D1B9" w14:textId="65EBAC01" w:rsidR="00402581" w:rsidRDefault="00402581" w:rsidP="00674230">
      <w:pPr>
        <w:spacing w:after="0"/>
        <w:ind w:right="-330"/>
        <w:rPr>
          <w:sz w:val="24"/>
          <w:szCs w:val="24"/>
        </w:rPr>
      </w:pPr>
    </w:p>
    <w:p w14:paraId="77D0C534" w14:textId="77777777" w:rsidR="00A217B5" w:rsidRDefault="00402581" w:rsidP="00402581">
      <w:pPr>
        <w:spacing w:after="0"/>
        <w:ind w:right="-330"/>
        <w:rPr>
          <w:sz w:val="24"/>
          <w:szCs w:val="24"/>
        </w:rPr>
      </w:pPr>
      <w:r w:rsidRPr="00402581">
        <w:rPr>
          <w:b/>
          <w:bCs/>
          <w:sz w:val="24"/>
          <w:szCs w:val="24"/>
        </w:rPr>
        <w:t>Be the friend that you would like to have.</w:t>
      </w:r>
      <w:r w:rsidRPr="00402581">
        <w:rPr>
          <w:sz w:val="24"/>
          <w:szCs w:val="24"/>
        </w:rPr>
        <w:t xml:space="preserve"> Treat your friend just as you want them to treat you. </w:t>
      </w:r>
    </w:p>
    <w:p w14:paraId="5B0FE88A" w14:textId="0BF958CF" w:rsidR="00402581" w:rsidRPr="00402581" w:rsidRDefault="00402581" w:rsidP="00402581">
      <w:pPr>
        <w:spacing w:after="0"/>
        <w:ind w:right="-330"/>
        <w:rPr>
          <w:sz w:val="24"/>
          <w:szCs w:val="24"/>
        </w:rPr>
      </w:pPr>
      <w:r w:rsidRPr="00402581">
        <w:rPr>
          <w:sz w:val="24"/>
          <w:szCs w:val="24"/>
        </w:rPr>
        <w:t>Be reliable, thoughtful, trustworthy, and willing to share yourself and your time.</w:t>
      </w:r>
    </w:p>
    <w:p w14:paraId="0C58D273" w14:textId="77777777" w:rsidR="00402581" w:rsidRPr="00402581" w:rsidRDefault="00402581" w:rsidP="00402581">
      <w:pPr>
        <w:spacing w:after="0"/>
        <w:ind w:right="-330"/>
        <w:rPr>
          <w:sz w:val="24"/>
          <w:szCs w:val="24"/>
        </w:rPr>
      </w:pPr>
      <w:r w:rsidRPr="00402581">
        <w:rPr>
          <w:b/>
          <w:bCs/>
          <w:sz w:val="24"/>
          <w:szCs w:val="24"/>
        </w:rPr>
        <w:t>Be a good listener.</w:t>
      </w:r>
      <w:r w:rsidRPr="00402581">
        <w:rPr>
          <w:sz w:val="24"/>
          <w:szCs w:val="24"/>
        </w:rPr>
        <w:t> Be prepared to listen to and support friends just as you want them to listen to and support you.</w:t>
      </w:r>
    </w:p>
    <w:p w14:paraId="468E30DC" w14:textId="77777777" w:rsidR="00402581" w:rsidRPr="00402581" w:rsidRDefault="00402581" w:rsidP="00402581">
      <w:pPr>
        <w:spacing w:after="0"/>
        <w:ind w:right="-330"/>
        <w:rPr>
          <w:sz w:val="24"/>
          <w:szCs w:val="24"/>
        </w:rPr>
      </w:pPr>
      <w:r w:rsidRPr="00402581">
        <w:rPr>
          <w:b/>
          <w:bCs/>
          <w:sz w:val="24"/>
          <w:szCs w:val="24"/>
        </w:rPr>
        <w:t>Give your friend space.</w:t>
      </w:r>
      <w:r w:rsidRPr="00402581">
        <w:rPr>
          <w:sz w:val="24"/>
          <w:szCs w:val="24"/>
        </w:rPr>
        <w:t> Don’t be too clingy or needy. Everyone needs space to be alone or spend time with other people as well.</w:t>
      </w:r>
    </w:p>
    <w:p w14:paraId="57F552C5" w14:textId="77777777" w:rsidR="00402581" w:rsidRPr="00402581" w:rsidRDefault="00402581" w:rsidP="00402581">
      <w:pPr>
        <w:spacing w:after="0"/>
        <w:ind w:right="-330"/>
        <w:rPr>
          <w:sz w:val="24"/>
          <w:szCs w:val="24"/>
        </w:rPr>
      </w:pPr>
      <w:r w:rsidRPr="00402581">
        <w:rPr>
          <w:b/>
          <w:bCs/>
          <w:sz w:val="24"/>
          <w:szCs w:val="24"/>
        </w:rPr>
        <w:t>Don’t set too many rules and expectations.</w:t>
      </w:r>
      <w:r w:rsidRPr="00402581">
        <w:rPr>
          <w:sz w:val="24"/>
          <w:szCs w:val="24"/>
        </w:rPr>
        <w:t> Instead, allow your friendship to evolve naturally. You’re both unique individuals so your friendship probably won’t develop exactly as you expect.</w:t>
      </w:r>
    </w:p>
    <w:p w14:paraId="348F53C0" w14:textId="77777777" w:rsidR="00A217B5" w:rsidRDefault="00402581" w:rsidP="00674230">
      <w:pPr>
        <w:spacing w:after="0"/>
        <w:ind w:right="-330"/>
        <w:rPr>
          <w:sz w:val="24"/>
          <w:szCs w:val="24"/>
        </w:rPr>
      </w:pPr>
      <w:r w:rsidRPr="00402581">
        <w:rPr>
          <w:b/>
          <w:bCs/>
          <w:sz w:val="24"/>
          <w:szCs w:val="24"/>
        </w:rPr>
        <w:t>Be forgiving.</w:t>
      </w:r>
      <w:r w:rsidRPr="00402581">
        <w:rPr>
          <w:sz w:val="24"/>
          <w:szCs w:val="24"/>
        </w:rPr>
        <w:t xml:space="preserve"> No one is perfect and every friend will make mistakes. No friendship develops smoothly so when there’s a bump in the road, try to find a way to overcome the problem and </w:t>
      </w:r>
    </w:p>
    <w:p w14:paraId="7C27D69A" w14:textId="1F2A4B16" w:rsidR="00402581" w:rsidRDefault="00402581" w:rsidP="00674230">
      <w:pPr>
        <w:spacing w:after="0"/>
        <w:ind w:right="-330"/>
        <w:rPr>
          <w:sz w:val="24"/>
          <w:szCs w:val="24"/>
        </w:rPr>
      </w:pPr>
      <w:r w:rsidRPr="00402581">
        <w:rPr>
          <w:sz w:val="24"/>
          <w:szCs w:val="24"/>
        </w:rPr>
        <w:t>move on. It will often deepen the bond between you.</w:t>
      </w:r>
    </w:p>
    <w:p w14:paraId="29B4378C" w14:textId="77777777" w:rsidR="00402581" w:rsidRDefault="00402581" w:rsidP="00674230">
      <w:pPr>
        <w:spacing w:after="0"/>
        <w:ind w:right="-330"/>
        <w:rPr>
          <w:sz w:val="24"/>
          <w:szCs w:val="24"/>
        </w:rPr>
      </w:pPr>
    </w:p>
    <w:p w14:paraId="42D35412" w14:textId="77777777" w:rsidR="00402581" w:rsidRDefault="00AC2A2E" w:rsidP="00674230">
      <w:pPr>
        <w:spacing w:after="0"/>
        <w:ind w:right="-330"/>
        <w:rPr>
          <w:sz w:val="24"/>
          <w:szCs w:val="24"/>
        </w:rPr>
      </w:pPr>
      <w:r w:rsidRPr="00AC2A2E">
        <w:rPr>
          <w:sz w:val="24"/>
          <w:szCs w:val="24"/>
        </w:rPr>
        <w:t xml:space="preserve">The need for connection and belonging extends beyond friendships with peers. Make </w:t>
      </w:r>
      <w:r w:rsidR="00674230">
        <w:rPr>
          <w:sz w:val="24"/>
          <w:szCs w:val="24"/>
        </w:rPr>
        <w:t xml:space="preserve">connections with </w:t>
      </w:r>
      <w:r w:rsidRPr="00AC2A2E">
        <w:rPr>
          <w:sz w:val="24"/>
          <w:szCs w:val="24"/>
        </w:rPr>
        <w:t>you</w:t>
      </w:r>
      <w:r w:rsidR="00674230">
        <w:rPr>
          <w:sz w:val="24"/>
          <w:szCs w:val="24"/>
        </w:rPr>
        <w:t>r family and the</w:t>
      </w:r>
      <w:r w:rsidRPr="00AC2A2E">
        <w:rPr>
          <w:sz w:val="24"/>
          <w:szCs w:val="24"/>
        </w:rPr>
        <w:t xml:space="preserve"> adults in </w:t>
      </w:r>
      <w:r w:rsidR="00674230">
        <w:rPr>
          <w:sz w:val="24"/>
          <w:szCs w:val="24"/>
        </w:rPr>
        <w:t>your</w:t>
      </w:r>
      <w:r w:rsidRPr="00AC2A2E">
        <w:rPr>
          <w:sz w:val="24"/>
          <w:szCs w:val="24"/>
        </w:rPr>
        <w:t xml:space="preserve"> life.</w:t>
      </w:r>
      <w:r w:rsidR="00674230">
        <w:rPr>
          <w:sz w:val="24"/>
          <w:szCs w:val="24"/>
        </w:rPr>
        <w:t xml:space="preserve">  Find little opportunities to connect like taking the dog for a walk with your Mum or helping your Dad with making an evening meal.  Suggest watching a film with a brother or sister</w:t>
      </w:r>
      <w:r w:rsidR="00402581">
        <w:rPr>
          <w:sz w:val="24"/>
          <w:szCs w:val="24"/>
        </w:rPr>
        <w:t xml:space="preserve">, for example.  </w:t>
      </w:r>
      <w:r w:rsidR="00674230">
        <w:rPr>
          <w:sz w:val="24"/>
          <w:szCs w:val="24"/>
        </w:rPr>
        <w:t xml:space="preserve">This can be both rewarding and can hep you to build </w:t>
      </w:r>
    </w:p>
    <w:p w14:paraId="68D03B85" w14:textId="77777777" w:rsidR="00402581" w:rsidRDefault="00AC2A2E" w:rsidP="00674230">
      <w:pPr>
        <w:spacing w:after="0"/>
        <w:ind w:right="-330"/>
        <w:rPr>
          <w:sz w:val="24"/>
          <w:szCs w:val="24"/>
        </w:rPr>
      </w:pPr>
      <w:r w:rsidRPr="00AC2A2E">
        <w:rPr>
          <w:sz w:val="24"/>
          <w:szCs w:val="24"/>
        </w:rPr>
        <w:t>solid, healthy relationships in their lives that they can count on unconditionally</w:t>
      </w:r>
      <w:r w:rsidR="00674230">
        <w:rPr>
          <w:sz w:val="24"/>
          <w:szCs w:val="24"/>
        </w:rPr>
        <w:t>.  These</w:t>
      </w:r>
    </w:p>
    <w:p w14:paraId="51CA8658" w14:textId="0A39D1CE" w:rsidR="00AC2A2E" w:rsidRPr="00AC2A2E" w:rsidRDefault="00674230" w:rsidP="00AC2A2E">
      <w:pPr>
        <w:spacing w:after="0"/>
        <w:ind w:right="-330"/>
        <w:rPr>
          <w:sz w:val="24"/>
          <w:szCs w:val="24"/>
        </w:rPr>
      </w:pPr>
      <w:r>
        <w:rPr>
          <w:sz w:val="24"/>
          <w:szCs w:val="24"/>
        </w:rPr>
        <w:t xml:space="preserve"> relationships make it so </w:t>
      </w:r>
      <w:r w:rsidR="00AC2A2E" w:rsidRPr="00AC2A2E">
        <w:rPr>
          <w:sz w:val="24"/>
          <w:szCs w:val="24"/>
        </w:rPr>
        <w:t>much easier to endure the roller coaster of adolescent friendships.</w:t>
      </w:r>
    </w:p>
    <w:p w14:paraId="76BF5A0D" w14:textId="77777777" w:rsidR="00056414" w:rsidRDefault="00056414" w:rsidP="00056414">
      <w:pPr>
        <w:spacing w:after="0"/>
        <w:ind w:right="-330"/>
        <w:rPr>
          <w:sz w:val="24"/>
          <w:szCs w:val="24"/>
        </w:rPr>
      </w:pPr>
    </w:p>
    <w:bookmarkEnd w:id="5"/>
    <w:p w14:paraId="25EE95DE" w14:textId="77777777" w:rsidR="00056414" w:rsidRDefault="00056414" w:rsidP="00056414">
      <w:pPr>
        <w:spacing w:after="0"/>
        <w:ind w:right="-330"/>
        <w:rPr>
          <w:sz w:val="24"/>
          <w:szCs w:val="24"/>
        </w:rPr>
      </w:pPr>
    </w:p>
    <w:p w14:paraId="01941F6F" w14:textId="26247B95" w:rsidR="00056414" w:rsidRPr="00C437C7" w:rsidRDefault="00056414" w:rsidP="00056414">
      <w:pPr>
        <w:spacing w:after="0"/>
        <w:ind w:right="-330"/>
        <w:rPr>
          <w:sz w:val="28"/>
          <w:szCs w:val="24"/>
        </w:rPr>
      </w:pPr>
      <w:r w:rsidRPr="00C437C7">
        <w:rPr>
          <w:sz w:val="28"/>
          <w:szCs w:val="24"/>
        </w:rPr>
        <w:t xml:space="preserve">Reflect on your </w:t>
      </w:r>
      <w:r>
        <w:rPr>
          <w:sz w:val="28"/>
          <w:szCs w:val="24"/>
        </w:rPr>
        <w:t>relationships with friends and family</w:t>
      </w:r>
      <w:r w:rsidRPr="00C437C7">
        <w:rPr>
          <w:sz w:val="28"/>
          <w:szCs w:val="24"/>
        </w:rPr>
        <w:t xml:space="preserve"> and describe </w:t>
      </w:r>
      <w:r>
        <w:rPr>
          <w:sz w:val="28"/>
          <w:szCs w:val="24"/>
        </w:rPr>
        <w:t>them</w:t>
      </w:r>
      <w:r w:rsidRPr="00C437C7">
        <w:rPr>
          <w:sz w:val="28"/>
          <w:szCs w:val="24"/>
        </w:rPr>
        <w:t xml:space="preserve"> below.</w:t>
      </w:r>
      <w:r>
        <w:rPr>
          <w:sz w:val="28"/>
          <w:szCs w:val="24"/>
        </w:rPr>
        <w:t xml:space="preserve">  Identify where you could make improvements.</w:t>
      </w:r>
    </w:p>
    <w:p w14:paraId="2A869C06" w14:textId="77777777" w:rsidR="00056414" w:rsidRDefault="00056414" w:rsidP="00056414">
      <w:pPr>
        <w:spacing w:after="0"/>
        <w:ind w:right="-330"/>
      </w:pPr>
      <w:r w:rsidRPr="00385BE8">
        <w:rPr>
          <w:noProof/>
          <w:sz w:val="24"/>
          <w:szCs w:val="24"/>
        </w:rPr>
        <mc:AlternateContent>
          <mc:Choice Requires="wps">
            <w:drawing>
              <wp:anchor distT="0" distB="0" distL="114300" distR="114300" simplePos="0" relativeHeight="251725824" behindDoc="0" locked="0" layoutInCell="1" allowOverlap="1" wp14:anchorId="33406471" wp14:editId="485A03CA">
                <wp:simplePos x="0" y="0"/>
                <wp:positionH relativeFrom="margin">
                  <wp:align>right</wp:align>
                </wp:positionH>
                <wp:positionV relativeFrom="paragraph">
                  <wp:posOffset>200660</wp:posOffset>
                </wp:positionV>
                <wp:extent cx="6131858" cy="3038475"/>
                <wp:effectExtent l="0" t="0" r="21590" b="28575"/>
                <wp:wrapNone/>
                <wp:docPr id="42" name="Rectangle: Rounded Corners 42"/>
                <wp:cNvGraphicFramePr/>
                <a:graphic xmlns:a="http://schemas.openxmlformats.org/drawingml/2006/main">
                  <a:graphicData uri="http://schemas.microsoft.com/office/word/2010/wordprocessingShape">
                    <wps:wsp>
                      <wps:cNvSpPr/>
                      <wps:spPr>
                        <a:xfrm>
                          <a:off x="0" y="0"/>
                          <a:ext cx="6131858" cy="3038475"/>
                        </a:xfrm>
                        <a:prstGeom prst="roundRect">
                          <a:avLst>
                            <a:gd name="adj" fmla="val 8128"/>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F29DC0" id="Rectangle: Rounded Corners 42" o:spid="_x0000_s1026" style="position:absolute;margin-left:431.6pt;margin-top:15.8pt;width:482.8pt;height:239.25pt;z-index:251725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3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" filled="f" strokecolor="#2f528f" strokeweight="1pt">
                <v:stroke joinstyle="miter"/>
                <w10:wrap anchorx="margin"/>
              </v:roundrect>
            </w:pict>
          </mc:Fallback>
        </mc:AlternateContent>
      </w:r>
    </w:p>
    <w:p w14:paraId="091C5C97" w14:textId="77777777" w:rsidR="00056414" w:rsidRDefault="00056414" w:rsidP="00056414">
      <w:pPr>
        <w:spacing w:after="0"/>
        <w:ind w:right="-330"/>
      </w:pPr>
    </w:p>
    <w:p w14:paraId="2018B3A2"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6EB01478" w14:textId="77777777" w:rsidR="00056414" w:rsidRPr="005F430B" w:rsidRDefault="00056414" w:rsidP="00056414">
      <w:pPr>
        <w:spacing w:after="0"/>
        <w:ind w:right="-330"/>
        <w:rPr>
          <w:sz w:val="6"/>
          <w:szCs w:val="6"/>
        </w:rPr>
      </w:pPr>
    </w:p>
    <w:p w14:paraId="740E3424"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5FF34AED" w14:textId="77777777" w:rsidR="00056414" w:rsidRPr="005F430B" w:rsidRDefault="00056414" w:rsidP="00056414">
      <w:pPr>
        <w:spacing w:after="0"/>
        <w:ind w:right="-330"/>
        <w:rPr>
          <w:sz w:val="6"/>
          <w:szCs w:val="6"/>
        </w:rPr>
      </w:pPr>
    </w:p>
    <w:p w14:paraId="138E5E10" w14:textId="77777777" w:rsidR="00056414" w:rsidRPr="00C437C7"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57BB37DF" w14:textId="77777777" w:rsidR="00056414" w:rsidRPr="005F430B" w:rsidRDefault="00056414" w:rsidP="00056414">
      <w:pPr>
        <w:spacing w:after="0"/>
        <w:ind w:right="-330"/>
        <w:rPr>
          <w:sz w:val="6"/>
          <w:szCs w:val="6"/>
        </w:rPr>
      </w:pPr>
    </w:p>
    <w:p w14:paraId="445B385C"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7A8DECCC" w14:textId="77777777" w:rsidR="00056414" w:rsidRPr="005F430B" w:rsidRDefault="00056414" w:rsidP="00056414">
      <w:pPr>
        <w:spacing w:after="0"/>
        <w:ind w:right="-330"/>
        <w:rPr>
          <w:sz w:val="6"/>
          <w:szCs w:val="6"/>
        </w:rPr>
      </w:pPr>
    </w:p>
    <w:p w14:paraId="31C243F9"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04B676A9" w14:textId="77777777" w:rsidR="00056414" w:rsidRPr="005F430B" w:rsidRDefault="00056414" w:rsidP="00056414">
      <w:pPr>
        <w:spacing w:after="0"/>
        <w:ind w:right="-330"/>
        <w:rPr>
          <w:sz w:val="6"/>
          <w:szCs w:val="6"/>
        </w:rPr>
      </w:pPr>
    </w:p>
    <w:p w14:paraId="66F2E4A5"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0F3A7113" w14:textId="77777777" w:rsidR="00056414" w:rsidRPr="005F430B" w:rsidRDefault="00056414" w:rsidP="00056414">
      <w:pPr>
        <w:spacing w:after="0"/>
        <w:ind w:right="-330"/>
        <w:rPr>
          <w:sz w:val="12"/>
          <w:szCs w:val="12"/>
        </w:rPr>
      </w:pPr>
    </w:p>
    <w:p w14:paraId="5010A54B" w14:textId="77777777" w:rsidR="00056414" w:rsidRPr="005F430B" w:rsidRDefault="00056414" w:rsidP="00056414">
      <w:pPr>
        <w:spacing w:after="0"/>
        <w:ind w:right="-330"/>
        <w:rPr>
          <w:sz w:val="6"/>
          <w:szCs w:val="6"/>
        </w:rPr>
      </w:pPr>
    </w:p>
    <w:p w14:paraId="29A1FB59"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46345BA6" w14:textId="77777777" w:rsidR="00056414" w:rsidRPr="005F430B" w:rsidRDefault="00056414" w:rsidP="00056414">
      <w:pPr>
        <w:spacing w:after="0"/>
        <w:ind w:right="-330"/>
        <w:rPr>
          <w:sz w:val="6"/>
          <w:szCs w:val="6"/>
        </w:rPr>
      </w:pPr>
    </w:p>
    <w:p w14:paraId="61ACD2BC"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3E1D518F" w14:textId="77777777" w:rsidR="00056414" w:rsidRDefault="00056414" w:rsidP="00056414">
      <w:pPr>
        <w:spacing w:after="0"/>
        <w:ind w:right="-330"/>
      </w:pPr>
    </w:p>
    <w:p w14:paraId="05CEBDEF" w14:textId="77777777" w:rsidR="00056414" w:rsidRDefault="00056414" w:rsidP="00056414">
      <w:pPr>
        <w:spacing w:after="0"/>
        <w:ind w:right="-330"/>
      </w:pPr>
    </w:p>
    <w:p w14:paraId="67592B46" w14:textId="77777777" w:rsidR="00056414" w:rsidRDefault="00056414" w:rsidP="00056414">
      <w:pPr>
        <w:spacing w:after="0"/>
        <w:ind w:right="-330"/>
      </w:pPr>
    </w:p>
    <w:p w14:paraId="62DE1822" w14:textId="77777777" w:rsidR="00056414" w:rsidRDefault="00056414" w:rsidP="00056414">
      <w:pPr>
        <w:spacing w:after="0"/>
        <w:ind w:right="-330"/>
      </w:pPr>
    </w:p>
    <w:p w14:paraId="7D50CC48" w14:textId="77777777" w:rsidR="00056414" w:rsidRDefault="00056414" w:rsidP="00056414">
      <w:pPr>
        <w:spacing w:after="0"/>
        <w:ind w:right="-330"/>
      </w:pPr>
    </w:p>
    <w:p w14:paraId="1FB9D0A2" w14:textId="41400ABB" w:rsidR="00056414" w:rsidRPr="003238CB" w:rsidRDefault="00056414" w:rsidP="00056414">
      <w:pPr>
        <w:spacing w:after="0"/>
        <w:ind w:right="-330"/>
        <w:rPr>
          <w:b/>
          <w:sz w:val="28"/>
        </w:rPr>
      </w:pPr>
      <w:r w:rsidRPr="00C437C7">
        <w:rPr>
          <w:sz w:val="28"/>
        </w:rPr>
        <w:t xml:space="preserve">Now make a list of actions that will improve your </w:t>
      </w:r>
      <w:r>
        <w:rPr>
          <w:sz w:val="28"/>
        </w:rPr>
        <w:t>relationships with friends and family</w:t>
      </w:r>
      <w:r w:rsidRPr="00C437C7">
        <w:rPr>
          <w:sz w:val="28"/>
        </w:rPr>
        <w:t>.</w:t>
      </w:r>
      <w:r>
        <w:rPr>
          <w:sz w:val="28"/>
        </w:rPr>
        <w:t xml:space="preserve">  </w:t>
      </w:r>
      <w:r w:rsidRPr="003238CB">
        <w:rPr>
          <w:b/>
          <w:sz w:val="28"/>
        </w:rPr>
        <w:t xml:space="preserve">Ask a parent to support you with them.  </w:t>
      </w:r>
    </w:p>
    <w:p w14:paraId="36858EAD" w14:textId="77777777" w:rsidR="00056414" w:rsidRDefault="00056414" w:rsidP="00056414">
      <w:pPr>
        <w:spacing w:after="0"/>
        <w:ind w:right="-330"/>
      </w:pPr>
      <w:r w:rsidRPr="00385BE8">
        <w:rPr>
          <w:noProof/>
          <w:sz w:val="24"/>
          <w:szCs w:val="24"/>
        </w:rPr>
        <mc:AlternateContent>
          <mc:Choice Requires="wps">
            <w:drawing>
              <wp:anchor distT="0" distB="0" distL="114300" distR="114300" simplePos="0" relativeHeight="251724800" behindDoc="0" locked="0" layoutInCell="1" allowOverlap="1" wp14:anchorId="405033D3" wp14:editId="5FE0FE84">
                <wp:simplePos x="0" y="0"/>
                <wp:positionH relativeFrom="column">
                  <wp:posOffset>-109855</wp:posOffset>
                </wp:positionH>
                <wp:positionV relativeFrom="paragraph">
                  <wp:posOffset>171451</wp:posOffset>
                </wp:positionV>
                <wp:extent cx="6131560" cy="3333750"/>
                <wp:effectExtent l="0" t="0" r="21590" b="19050"/>
                <wp:wrapNone/>
                <wp:docPr id="43" name="Rectangle: Rounded Corners 43"/>
                <wp:cNvGraphicFramePr/>
                <a:graphic xmlns:a="http://schemas.openxmlformats.org/drawingml/2006/main">
                  <a:graphicData uri="http://schemas.microsoft.com/office/word/2010/wordprocessingShape">
                    <wps:wsp>
                      <wps:cNvSpPr/>
                      <wps:spPr>
                        <a:xfrm>
                          <a:off x="0" y="0"/>
                          <a:ext cx="6131560" cy="3333750"/>
                        </a:xfrm>
                        <a:prstGeom prst="roundRect">
                          <a:avLst>
                            <a:gd name="adj" fmla="val 8128"/>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7B4135" id="Rectangle: Rounded Corners 43" o:spid="_x0000_s1026" style="position:absolute;margin-left:-8.65pt;margin-top:13.5pt;width:482.8pt;height:26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" filled="f" strokecolor="#2f528f" strokeweight="1pt">
                <v:stroke joinstyle="miter"/>
              </v:roundrect>
            </w:pict>
          </mc:Fallback>
        </mc:AlternateContent>
      </w:r>
    </w:p>
    <w:p w14:paraId="3CBF42B0" w14:textId="77777777" w:rsidR="00056414" w:rsidRDefault="00056414" w:rsidP="00056414">
      <w:pPr>
        <w:spacing w:after="0"/>
        <w:ind w:right="-330"/>
      </w:pPr>
    </w:p>
    <w:p w14:paraId="106E2A7D" w14:textId="77777777" w:rsidR="00056414" w:rsidRDefault="00056414" w:rsidP="00056414">
      <w:pPr>
        <w:spacing w:after="0"/>
        <w:ind w:right="-330"/>
      </w:pPr>
    </w:p>
    <w:p w14:paraId="6D60BB00"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32F2D4AE" w14:textId="77777777" w:rsidR="00056414" w:rsidRPr="005F430B" w:rsidRDefault="00056414" w:rsidP="00056414">
      <w:pPr>
        <w:spacing w:after="0"/>
        <w:ind w:right="-330"/>
        <w:rPr>
          <w:sz w:val="6"/>
          <w:szCs w:val="6"/>
        </w:rPr>
      </w:pPr>
    </w:p>
    <w:p w14:paraId="28D5DD6C"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2F9C3347" w14:textId="77777777" w:rsidR="00056414" w:rsidRPr="005F430B" w:rsidRDefault="00056414" w:rsidP="00056414">
      <w:pPr>
        <w:spacing w:after="0"/>
        <w:ind w:right="-330"/>
        <w:rPr>
          <w:sz w:val="6"/>
          <w:szCs w:val="6"/>
        </w:rPr>
      </w:pPr>
    </w:p>
    <w:p w14:paraId="166809BB" w14:textId="77777777" w:rsidR="00056414" w:rsidRPr="00C437C7"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w:t>
      </w:r>
    </w:p>
    <w:p w14:paraId="304A03BB" w14:textId="77777777" w:rsidR="00056414" w:rsidRPr="005F430B" w:rsidRDefault="00056414" w:rsidP="00056414">
      <w:pPr>
        <w:spacing w:after="0"/>
        <w:ind w:right="-330"/>
        <w:rPr>
          <w:sz w:val="6"/>
          <w:szCs w:val="6"/>
        </w:rPr>
      </w:pPr>
    </w:p>
    <w:p w14:paraId="227DEAA3"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539F308D" w14:textId="77777777" w:rsidR="00056414" w:rsidRPr="005F430B" w:rsidRDefault="00056414" w:rsidP="00056414">
      <w:pPr>
        <w:spacing w:after="0"/>
        <w:ind w:right="-330"/>
        <w:rPr>
          <w:sz w:val="6"/>
          <w:szCs w:val="6"/>
        </w:rPr>
      </w:pPr>
    </w:p>
    <w:p w14:paraId="1D167A0D"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0254FCA0" w14:textId="77777777" w:rsidR="00056414" w:rsidRPr="005F430B" w:rsidRDefault="00056414" w:rsidP="00056414">
      <w:pPr>
        <w:spacing w:after="0"/>
        <w:ind w:right="-330"/>
        <w:rPr>
          <w:sz w:val="6"/>
          <w:szCs w:val="6"/>
        </w:rPr>
      </w:pPr>
    </w:p>
    <w:p w14:paraId="116C2692"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7D107B77" w14:textId="77777777" w:rsidR="00056414" w:rsidRPr="005F430B" w:rsidRDefault="00056414" w:rsidP="00056414">
      <w:pPr>
        <w:spacing w:after="0"/>
        <w:ind w:right="-330"/>
        <w:rPr>
          <w:sz w:val="12"/>
          <w:szCs w:val="12"/>
        </w:rPr>
      </w:pPr>
    </w:p>
    <w:p w14:paraId="7C5D7F8F" w14:textId="77777777" w:rsidR="00056414" w:rsidRPr="005F430B" w:rsidRDefault="00056414" w:rsidP="00056414">
      <w:pPr>
        <w:spacing w:after="0"/>
        <w:ind w:right="-330"/>
        <w:rPr>
          <w:sz w:val="6"/>
          <w:szCs w:val="6"/>
        </w:rPr>
      </w:pPr>
    </w:p>
    <w:p w14:paraId="29F3908E"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7FFD57F2" w14:textId="77777777" w:rsidR="00056414" w:rsidRPr="005F430B" w:rsidRDefault="00056414" w:rsidP="00056414">
      <w:pPr>
        <w:spacing w:after="0"/>
        <w:ind w:right="-330"/>
        <w:rPr>
          <w:sz w:val="6"/>
          <w:szCs w:val="6"/>
        </w:rPr>
      </w:pPr>
    </w:p>
    <w:p w14:paraId="3523E03E" w14:textId="77777777" w:rsidR="00056414"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3C5E71C8" w14:textId="77777777" w:rsidR="00056414" w:rsidRPr="00CF3051" w:rsidRDefault="00056414" w:rsidP="00056414">
      <w:pPr>
        <w:spacing w:after="0"/>
        <w:ind w:right="-330"/>
        <w:rPr>
          <w:color w:val="D0CECE" w:themeColor="background2" w:themeShade="E6"/>
          <w:sz w:val="32"/>
          <w:szCs w:val="32"/>
        </w:rPr>
      </w:pPr>
    </w:p>
    <w:p w14:paraId="0E3FD588" w14:textId="77777777" w:rsidR="00056414" w:rsidRDefault="00056414" w:rsidP="00056414">
      <w:pPr>
        <w:spacing w:after="0"/>
        <w:ind w:right="-330"/>
      </w:pPr>
    </w:p>
    <w:p w14:paraId="41EF8E02" w14:textId="77777777" w:rsidR="00056414" w:rsidRDefault="00056414" w:rsidP="00056414">
      <w:pPr>
        <w:spacing w:after="0"/>
        <w:ind w:right="-330"/>
      </w:pPr>
    </w:p>
    <w:p w14:paraId="01268D5C" w14:textId="77777777" w:rsidR="00056414" w:rsidRDefault="00056414" w:rsidP="00056414">
      <w:pPr>
        <w:spacing w:after="0"/>
        <w:ind w:right="-330"/>
        <w:rPr>
          <w:b/>
          <w:sz w:val="24"/>
          <w:szCs w:val="24"/>
        </w:rPr>
      </w:pPr>
    </w:p>
    <w:p w14:paraId="1E27C722" w14:textId="0E789425" w:rsidR="00056414" w:rsidRPr="003238CB" w:rsidRDefault="00056414" w:rsidP="00056414">
      <w:pPr>
        <w:spacing w:after="0"/>
        <w:ind w:right="-330"/>
        <w:rPr>
          <w:b/>
          <w:sz w:val="24"/>
          <w:szCs w:val="24"/>
        </w:rPr>
      </w:pPr>
      <w:r w:rsidRPr="003238CB">
        <w:rPr>
          <w:b/>
          <w:sz w:val="24"/>
          <w:szCs w:val="24"/>
        </w:rPr>
        <w:t xml:space="preserve">Please record </w:t>
      </w:r>
      <w:r>
        <w:rPr>
          <w:b/>
          <w:sz w:val="24"/>
          <w:szCs w:val="24"/>
        </w:rPr>
        <w:t xml:space="preserve">what you did with friends and family </w:t>
      </w:r>
      <w:r w:rsidRPr="003238CB">
        <w:rPr>
          <w:b/>
          <w:sz w:val="24"/>
          <w:szCs w:val="24"/>
        </w:rPr>
        <w:t>for three weeks:</w:t>
      </w:r>
    </w:p>
    <w:p w14:paraId="770F261C" w14:textId="77777777" w:rsidR="00056414" w:rsidRDefault="00056414" w:rsidP="00056414">
      <w:pPr>
        <w:rPr>
          <w:sz w:val="24"/>
          <w:szCs w:val="24"/>
        </w:rPr>
      </w:pPr>
      <w:r w:rsidRPr="00385BE8">
        <w:rPr>
          <w:noProof/>
          <w:sz w:val="24"/>
          <w:szCs w:val="24"/>
        </w:rPr>
        <mc:AlternateContent>
          <mc:Choice Requires="wps">
            <w:drawing>
              <wp:anchor distT="0" distB="0" distL="114300" distR="114300" simplePos="0" relativeHeight="251726848" behindDoc="0" locked="0" layoutInCell="1" allowOverlap="1" wp14:anchorId="5590F820" wp14:editId="358BCC3A">
                <wp:simplePos x="0" y="0"/>
                <wp:positionH relativeFrom="page">
                  <wp:align>center</wp:align>
                </wp:positionH>
                <wp:positionV relativeFrom="paragraph">
                  <wp:posOffset>227330</wp:posOffset>
                </wp:positionV>
                <wp:extent cx="6131560" cy="8934450"/>
                <wp:effectExtent l="0" t="0" r="21590" b="19050"/>
                <wp:wrapNone/>
                <wp:docPr id="44" name="Rectangle: Rounded Corners 44"/>
                <wp:cNvGraphicFramePr/>
                <a:graphic xmlns:a="http://schemas.openxmlformats.org/drawingml/2006/main">
                  <a:graphicData uri="http://schemas.microsoft.com/office/word/2010/wordprocessingShape">
                    <wps:wsp>
                      <wps:cNvSpPr/>
                      <wps:spPr>
                        <a:xfrm>
                          <a:off x="0" y="0"/>
                          <a:ext cx="6131560" cy="8934450"/>
                        </a:xfrm>
                        <a:prstGeom prst="roundRect">
                          <a:avLst>
                            <a:gd name="adj" fmla="val 8128"/>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A097F9" id="Rectangle: Rounded Corners 44" o:spid="_x0000_s1026" style="position:absolute;margin-left:0;margin-top:17.9pt;width:482.8pt;height:703.5pt;z-index:2517268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53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" filled="f" strokecolor="#2f528f" strokeweight="1pt">
                <v:stroke joinstyle="miter"/>
                <w10:wrap anchorx="page"/>
              </v:roundrect>
            </w:pict>
          </mc:Fallback>
        </mc:AlternateContent>
      </w:r>
    </w:p>
    <w:p w14:paraId="1B35FA4F" w14:textId="6E84C302" w:rsidR="00056414" w:rsidRPr="003238CB" w:rsidRDefault="00056414" w:rsidP="00056414">
      <w:pPr>
        <w:spacing w:after="0"/>
        <w:ind w:right="-330"/>
        <w:rPr>
          <w:b/>
          <w:sz w:val="32"/>
          <w:szCs w:val="24"/>
          <w:u w:val="single"/>
        </w:rPr>
      </w:pPr>
      <w:r>
        <w:rPr>
          <w:b/>
          <w:sz w:val="32"/>
          <w:szCs w:val="24"/>
          <w:u w:val="single"/>
        </w:rPr>
        <w:t>Friends and Family</w:t>
      </w:r>
      <w:r w:rsidRPr="003238CB">
        <w:rPr>
          <w:b/>
          <w:sz w:val="32"/>
          <w:szCs w:val="24"/>
          <w:u w:val="single"/>
        </w:rPr>
        <w:t xml:space="preserve"> Diary</w:t>
      </w:r>
    </w:p>
    <w:p w14:paraId="00D05F2D" w14:textId="77777777" w:rsidR="00056414" w:rsidRDefault="00056414" w:rsidP="00056414">
      <w:pPr>
        <w:spacing w:after="0"/>
        <w:ind w:right="-330"/>
        <w:rPr>
          <w:b/>
          <w:sz w:val="24"/>
          <w:szCs w:val="24"/>
          <w:u w:val="single"/>
        </w:rPr>
      </w:pPr>
    </w:p>
    <w:p w14:paraId="54DFF6D8" w14:textId="77777777" w:rsidR="00056414" w:rsidRDefault="00056414" w:rsidP="00056414">
      <w:pPr>
        <w:spacing w:after="0"/>
        <w:ind w:right="-330"/>
        <w:rPr>
          <w:b/>
          <w:sz w:val="24"/>
          <w:szCs w:val="24"/>
          <w:u w:val="single"/>
        </w:rPr>
      </w:pPr>
      <w:proofErr w:type="gramStart"/>
      <w:r>
        <w:rPr>
          <w:b/>
          <w:sz w:val="24"/>
          <w:szCs w:val="24"/>
          <w:u w:val="single"/>
        </w:rPr>
        <w:t>Week  1</w:t>
      </w:r>
      <w:proofErr w:type="gramEnd"/>
      <w:r>
        <w:rPr>
          <w:b/>
          <w:sz w:val="24"/>
          <w:szCs w:val="24"/>
          <w:u w:val="single"/>
        </w:rPr>
        <w:t>:</w:t>
      </w:r>
    </w:p>
    <w:p w14:paraId="2F0DB0D6"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3B45C40E" w14:textId="77777777" w:rsidR="00056414" w:rsidRPr="005F430B" w:rsidRDefault="00056414" w:rsidP="00056414">
      <w:pPr>
        <w:spacing w:after="0"/>
        <w:ind w:right="-330"/>
        <w:rPr>
          <w:sz w:val="6"/>
          <w:szCs w:val="6"/>
        </w:rPr>
      </w:pPr>
    </w:p>
    <w:p w14:paraId="7E7F1D68"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6D981431" w14:textId="77777777" w:rsidR="00056414" w:rsidRPr="005F430B" w:rsidRDefault="00056414" w:rsidP="00056414">
      <w:pPr>
        <w:spacing w:after="0"/>
        <w:ind w:right="-330"/>
        <w:rPr>
          <w:sz w:val="6"/>
          <w:szCs w:val="6"/>
        </w:rPr>
      </w:pPr>
    </w:p>
    <w:p w14:paraId="7E4B8DEA" w14:textId="77777777" w:rsidR="00056414" w:rsidRPr="00C437C7"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w:t>
      </w:r>
    </w:p>
    <w:p w14:paraId="33903C6D" w14:textId="77777777" w:rsidR="00056414" w:rsidRPr="005F430B" w:rsidRDefault="00056414" w:rsidP="00056414">
      <w:pPr>
        <w:spacing w:after="0"/>
        <w:ind w:right="-330"/>
        <w:rPr>
          <w:sz w:val="6"/>
          <w:szCs w:val="6"/>
        </w:rPr>
      </w:pPr>
    </w:p>
    <w:p w14:paraId="3F6AE329"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02997344" w14:textId="77777777" w:rsidR="00056414" w:rsidRPr="005F430B" w:rsidRDefault="00056414" w:rsidP="00056414">
      <w:pPr>
        <w:spacing w:after="0"/>
        <w:ind w:right="-330"/>
        <w:rPr>
          <w:sz w:val="6"/>
          <w:szCs w:val="6"/>
        </w:rPr>
      </w:pPr>
    </w:p>
    <w:p w14:paraId="53E7A33C"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786E2317" w14:textId="77777777" w:rsidR="00056414" w:rsidRPr="005F430B" w:rsidRDefault="00056414" w:rsidP="00056414">
      <w:pPr>
        <w:spacing w:after="0"/>
        <w:ind w:right="-330"/>
        <w:rPr>
          <w:sz w:val="6"/>
          <w:szCs w:val="6"/>
        </w:rPr>
      </w:pPr>
    </w:p>
    <w:p w14:paraId="34452896"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5C32C673" w14:textId="77777777" w:rsidR="00056414" w:rsidRPr="005F430B" w:rsidRDefault="00056414" w:rsidP="00056414">
      <w:pPr>
        <w:spacing w:after="0"/>
        <w:ind w:right="-330"/>
        <w:rPr>
          <w:sz w:val="12"/>
          <w:szCs w:val="12"/>
        </w:rPr>
      </w:pPr>
    </w:p>
    <w:p w14:paraId="22F42051" w14:textId="77777777" w:rsidR="00056414" w:rsidRPr="005F430B" w:rsidRDefault="00056414" w:rsidP="00056414">
      <w:pPr>
        <w:spacing w:after="0"/>
        <w:ind w:right="-330"/>
        <w:rPr>
          <w:sz w:val="6"/>
          <w:szCs w:val="6"/>
        </w:rPr>
      </w:pPr>
    </w:p>
    <w:p w14:paraId="0A88848B" w14:textId="77777777" w:rsidR="00056414" w:rsidRPr="003238CB"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3251760E" w14:textId="77777777" w:rsidR="00056414" w:rsidRDefault="00056414" w:rsidP="00056414">
      <w:pPr>
        <w:spacing w:after="0"/>
        <w:ind w:right="-330"/>
        <w:rPr>
          <w:b/>
          <w:sz w:val="24"/>
          <w:szCs w:val="24"/>
          <w:u w:val="single"/>
        </w:rPr>
      </w:pPr>
    </w:p>
    <w:p w14:paraId="7A2ABB58" w14:textId="77777777" w:rsidR="00056414" w:rsidRDefault="00056414" w:rsidP="00056414">
      <w:pPr>
        <w:spacing w:after="0"/>
        <w:ind w:right="-330"/>
        <w:rPr>
          <w:b/>
          <w:sz w:val="24"/>
          <w:szCs w:val="24"/>
          <w:u w:val="single"/>
        </w:rPr>
      </w:pPr>
      <w:r>
        <w:rPr>
          <w:b/>
          <w:sz w:val="24"/>
          <w:szCs w:val="24"/>
          <w:u w:val="single"/>
        </w:rPr>
        <w:t xml:space="preserve">Week 2: </w:t>
      </w:r>
    </w:p>
    <w:p w14:paraId="54620B04"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w:t>
      </w:r>
    </w:p>
    <w:p w14:paraId="504D6F98" w14:textId="77777777" w:rsidR="00056414" w:rsidRPr="005F430B" w:rsidRDefault="00056414" w:rsidP="00056414">
      <w:pPr>
        <w:spacing w:after="0"/>
        <w:ind w:right="-330"/>
        <w:rPr>
          <w:sz w:val="6"/>
          <w:szCs w:val="6"/>
        </w:rPr>
      </w:pPr>
    </w:p>
    <w:p w14:paraId="45BEFD93"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4B12C4B2" w14:textId="77777777" w:rsidR="00056414" w:rsidRPr="005F430B" w:rsidRDefault="00056414" w:rsidP="00056414">
      <w:pPr>
        <w:spacing w:after="0"/>
        <w:ind w:right="-330"/>
        <w:rPr>
          <w:sz w:val="6"/>
          <w:szCs w:val="6"/>
        </w:rPr>
      </w:pPr>
    </w:p>
    <w:p w14:paraId="2A10C7C4" w14:textId="77777777" w:rsidR="00056414" w:rsidRPr="00C437C7"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w:t>
      </w:r>
    </w:p>
    <w:p w14:paraId="60CC81A5" w14:textId="77777777" w:rsidR="00056414" w:rsidRPr="005F430B" w:rsidRDefault="00056414" w:rsidP="00056414">
      <w:pPr>
        <w:spacing w:after="0"/>
        <w:ind w:right="-330"/>
        <w:rPr>
          <w:sz w:val="6"/>
          <w:szCs w:val="6"/>
        </w:rPr>
      </w:pPr>
    </w:p>
    <w:p w14:paraId="20966FCF"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464C1C02" w14:textId="77777777" w:rsidR="00056414" w:rsidRPr="005F430B" w:rsidRDefault="00056414" w:rsidP="00056414">
      <w:pPr>
        <w:spacing w:after="0"/>
        <w:ind w:right="-330"/>
        <w:rPr>
          <w:sz w:val="6"/>
          <w:szCs w:val="6"/>
        </w:rPr>
      </w:pPr>
    </w:p>
    <w:p w14:paraId="70DB6153"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2B319CDF" w14:textId="77777777" w:rsidR="00056414" w:rsidRPr="005F430B" w:rsidRDefault="00056414" w:rsidP="00056414">
      <w:pPr>
        <w:spacing w:after="0"/>
        <w:ind w:right="-330"/>
        <w:rPr>
          <w:sz w:val="6"/>
          <w:szCs w:val="6"/>
        </w:rPr>
      </w:pPr>
    </w:p>
    <w:p w14:paraId="295BEA42"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4636B83F" w14:textId="77777777" w:rsidR="00056414" w:rsidRPr="005F430B" w:rsidRDefault="00056414" w:rsidP="00056414">
      <w:pPr>
        <w:spacing w:after="0"/>
        <w:ind w:right="-330"/>
        <w:rPr>
          <w:sz w:val="12"/>
          <w:szCs w:val="12"/>
        </w:rPr>
      </w:pPr>
    </w:p>
    <w:p w14:paraId="3C4733A9" w14:textId="77777777" w:rsidR="00056414" w:rsidRPr="005F430B" w:rsidRDefault="00056414" w:rsidP="00056414">
      <w:pPr>
        <w:spacing w:after="0"/>
        <w:ind w:right="-330"/>
        <w:rPr>
          <w:sz w:val="6"/>
          <w:szCs w:val="6"/>
        </w:rPr>
      </w:pPr>
    </w:p>
    <w:p w14:paraId="1295AE05" w14:textId="77777777" w:rsidR="00056414" w:rsidRPr="003238CB"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13419E35" w14:textId="77777777" w:rsidR="00056414" w:rsidRDefault="00056414" w:rsidP="00056414">
      <w:pPr>
        <w:spacing w:after="0"/>
        <w:ind w:right="-330"/>
        <w:rPr>
          <w:b/>
          <w:sz w:val="24"/>
          <w:szCs w:val="24"/>
          <w:u w:val="single"/>
        </w:rPr>
      </w:pPr>
    </w:p>
    <w:p w14:paraId="575F070F" w14:textId="77777777" w:rsidR="00056414" w:rsidRDefault="00056414" w:rsidP="00056414">
      <w:pPr>
        <w:spacing w:after="0"/>
        <w:ind w:right="-330"/>
        <w:rPr>
          <w:b/>
          <w:sz w:val="24"/>
          <w:szCs w:val="24"/>
          <w:u w:val="single"/>
        </w:rPr>
      </w:pPr>
      <w:r>
        <w:rPr>
          <w:b/>
          <w:sz w:val="24"/>
          <w:szCs w:val="24"/>
          <w:u w:val="single"/>
        </w:rPr>
        <w:t xml:space="preserve">Week 3: </w:t>
      </w:r>
    </w:p>
    <w:p w14:paraId="739E9FF1"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276AC40F" w14:textId="77777777" w:rsidR="00056414" w:rsidRPr="005F430B" w:rsidRDefault="00056414" w:rsidP="00056414">
      <w:pPr>
        <w:spacing w:after="0"/>
        <w:ind w:right="-330"/>
        <w:rPr>
          <w:sz w:val="6"/>
          <w:szCs w:val="6"/>
        </w:rPr>
      </w:pPr>
    </w:p>
    <w:p w14:paraId="45F02F51"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2A541549" w14:textId="77777777" w:rsidR="00056414" w:rsidRPr="005F430B" w:rsidRDefault="00056414" w:rsidP="00056414">
      <w:pPr>
        <w:spacing w:after="0"/>
        <w:ind w:right="-330"/>
        <w:rPr>
          <w:sz w:val="6"/>
          <w:szCs w:val="6"/>
        </w:rPr>
      </w:pPr>
    </w:p>
    <w:p w14:paraId="76C169B5" w14:textId="77777777" w:rsidR="00056414" w:rsidRPr="00C437C7"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w:t>
      </w:r>
    </w:p>
    <w:p w14:paraId="75013CF0" w14:textId="77777777" w:rsidR="00056414" w:rsidRPr="005F430B" w:rsidRDefault="00056414" w:rsidP="00056414">
      <w:pPr>
        <w:spacing w:after="0"/>
        <w:ind w:right="-330"/>
        <w:rPr>
          <w:sz w:val="6"/>
          <w:szCs w:val="6"/>
        </w:rPr>
      </w:pPr>
    </w:p>
    <w:p w14:paraId="4B8BAA83"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48195003" w14:textId="77777777" w:rsidR="00056414" w:rsidRPr="005F430B" w:rsidRDefault="00056414" w:rsidP="00056414">
      <w:pPr>
        <w:spacing w:after="0"/>
        <w:ind w:right="-330"/>
        <w:rPr>
          <w:sz w:val="6"/>
          <w:szCs w:val="6"/>
        </w:rPr>
      </w:pPr>
    </w:p>
    <w:p w14:paraId="0E1F5690"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63489320" w14:textId="77777777" w:rsidR="00056414" w:rsidRPr="005F430B" w:rsidRDefault="00056414" w:rsidP="00056414">
      <w:pPr>
        <w:spacing w:after="0"/>
        <w:ind w:right="-330"/>
        <w:rPr>
          <w:sz w:val="6"/>
          <w:szCs w:val="6"/>
        </w:rPr>
      </w:pPr>
    </w:p>
    <w:p w14:paraId="72411108" w14:textId="77777777" w:rsidR="00056414" w:rsidRPr="00CF3051" w:rsidRDefault="00056414" w:rsidP="00056414">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________________________________________________________</w:t>
      </w:r>
    </w:p>
    <w:p w14:paraId="0166B77D" w14:textId="77777777" w:rsidR="00092D63" w:rsidRDefault="00056414" w:rsidP="00402581">
      <w:pPr>
        <w:spacing w:after="0"/>
        <w:ind w:right="-330"/>
        <w:rPr>
          <w:color w:val="D0CECE" w:themeColor="background2" w:themeShade="E6"/>
          <w:sz w:val="32"/>
          <w:szCs w:val="32"/>
        </w:rPr>
      </w:pPr>
      <w:r w:rsidRPr="00CF3051">
        <w:rPr>
          <w:color w:val="D0CECE" w:themeColor="background2" w:themeShade="E6"/>
          <w:sz w:val="32"/>
          <w:szCs w:val="32"/>
        </w:rPr>
        <w:t>_______________________________________________</w:t>
      </w:r>
    </w:p>
    <w:p w14:paraId="2B4B4A67" w14:textId="77777777" w:rsidR="00A217B5" w:rsidRDefault="00A217B5" w:rsidP="00402581">
      <w:pPr>
        <w:spacing w:after="0"/>
        <w:ind w:right="-330"/>
        <w:rPr>
          <w:color w:val="D0CECE" w:themeColor="background2" w:themeShade="E6"/>
          <w:sz w:val="32"/>
          <w:szCs w:val="32"/>
        </w:rPr>
      </w:pPr>
    </w:p>
    <w:p w14:paraId="4B8290BB" w14:textId="03C732ED" w:rsidR="00A217B5" w:rsidRPr="00F55FD6" w:rsidRDefault="00A217B5" w:rsidP="00A217B5">
      <w:pPr>
        <w:rPr>
          <w:b/>
          <w:bCs/>
          <w:sz w:val="24"/>
          <w:szCs w:val="24"/>
        </w:rPr>
      </w:pPr>
      <w:r>
        <w:rPr>
          <w:b/>
          <w:bCs/>
          <w:sz w:val="32"/>
          <w:szCs w:val="24"/>
        </w:rPr>
        <w:t>Panic attacks</w:t>
      </w:r>
    </w:p>
    <w:p w14:paraId="6AF728CD" w14:textId="77777777" w:rsidR="00A217B5" w:rsidRPr="00385BE8" w:rsidRDefault="00A217B5" w:rsidP="00A217B5">
      <w:pPr>
        <w:spacing w:after="0"/>
        <w:ind w:right="-1"/>
        <w:rPr>
          <w:sz w:val="24"/>
          <w:szCs w:val="24"/>
        </w:rPr>
      </w:pPr>
      <w:r w:rsidRPr="00385BE8">
        <w:rPr>
          <w:noProof/>
          <w:sz w:val="24"/>
          <w:szCs w:val="24"/>
        </w:rPr>
        <mc:AlternateContent>
          <mc:Choice Requires="wps">
            <w:drawing>
              <wp:anchor distT="0" distB="0" distL="114300" distR="114300" simplePos="0" relativeHeight="251735040" behindDoc="0" locked="0" layoutInCell="1" allowOverlap="1" wp14:anchorId="64818F8B" wp14:editId="596CA1DC">
                <wp:simplePos x="0" y="0"/>
                <wp:positionH relativeFrom="column">
                  <wp:posOffset>-62230</wp:posOffset>
                </wp:positionH>
                <wp:positionV relativeFrom="paragraph">
                  <wp:posOffset>125095</wp:posOffset>
                </wp:positionV>
                <wp:extent cx="6131858" cy="8267700"/>
                <wp:effectExtent l="0" t="0" r="21590" b="19050"/>
                <wp:wrapNone/>
                <wp:docPr id="7" name="Rectangle: Rounded Corners 7"/>
                <wp:cNvGraphicFramePr/>
                <a:graphic xmlns:a="http://schemas.openxmlformats.org/drawingml/2006/main">
                  <a:graphicData uri="http://schemas.microsoft.com/office/word/2010/wordprocessingShape">
                    <wps:wsp>
                      <wps:cNvSpPr/>
                      <wps:spPr>
                        <a:xfrm>
                          <a:off x="0" y="0"/>
                          <a:ext cx="6131858" cy="8267700"/>
                        </a:xfrm>
                        <a:prstGeom prst="roundRect">
                          <a:avLst>
                            <a:gd name="adj" fmla="val 8128"/>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526C6D" id="Rectangle: Rounded Corners 7" o:spid="_x0000_s1026" style="position:absolute;margin-left:-4.9pt;margin-top:9.85pt;width:482.8pt;height:65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" filled="f" strokecolor="#2f528f" strokeweight="1pt">
                <v:stroke joinstyle="miter"/>
              </v:roundrect>
            </w:pict>
          </mc:Fallback>
        </mc:AlternateContent>
      </w:r>
    </w:p>
    <w:p w14:paraId="26E53CA1" w14:textId="77777777" w:rsidR="00A217B5" w:rsidRDefault="00A217B5" w:rsidP="00A217B5">
      <w:pPr>
        <w:spacing w:after="0"/>
        <w:ind w:right="-330"/>
        <w:rPr>
          <w:b/>
          <w:sz w:val="24"/>
          <w:szCs w:val="24"/>
          <w:u w:val="single"/>
        </w:rPr>
      </w:pPr>
    </w:p>
    <w:p w14:paraId="4353C594" w14:textId="16734B53" w:rsidR="00A217B5" w:rsidRDefault="00A217B5" w:rsidP="00A217B5">
      <w:pPr>
        <w:spacing w:after="0"/>
        <w:ind w:right="-330"/>
        <w:rPr>
          <w:b/>
          <w:sz w:val="24"/>
          <w:szCs w:val="24"/>
          <w:u w:val="single"/>
        </w:rPr>
      </w:pPr>
      <w:r w:rsidRPr="00D11A0B">
        <w:rPr>
          <w:b/>
          <w:sz w:val="24"/>
          <w:szCs w:val="24"/>
          <w:u w:val="single"/>
        </w:rPr>
        <w:t>Advice</w:t>
      </w:r>
      <w:r>
        <w:rPr>
          <w:b/>
          <w:sz w:val="24"/>
          <w:szCs w:val="24"/>
          <w:u w:val="single"/>
        </w:rPr>
        <w:t xml:space="preserve"> and support</w:t>
      </w:r>
    </w:p>
    <w:p w14:paraId="601D6819" w14:textId="4E907908" w:rsidR="00A217B5" w:rsidRDefault="00B02CF2" w:rsidP="00A217B5">
      <w:pPr>
        <w:spacing w:after="0"/>
        <w:ind w:right="-330"/>
        <w:rPr>
          <w:b/>
          <w:sz w:val="24"/>
          <w:szCs w:val="24"/>
          <w:u w:val="single"/>
        </w:rPr>
      </w:pPr>
      <w:hyperlink r:id="rId27" w:history="1">
        <w:r w:rsidR="00A217B5" w:rsidRPr="00EC26D0">
          <w:rPr>
            <w:rStyle w:val="Hyperlink"/>
            <w:b/>
            <w:sz w:val="24"/>
            <w:szCs w:val="24"/>
          </w:rPr>
          <w:t>https://www.youngminds.org.uk/young-person/my-feelings/panic-attacks/</w:t>
        </w:r>
      </w:hyperlink>
    </w:p>
    <w:p w14:paraId="082493BB" w14:textId="77777777" w:rsidR="00A217B5" w:rsidRPr="00D11A0B" w:rsidRDefault="00A217B5" w:rsidP="00A217B5">
      <w:pPr>
        <w:spacing w:after="0"/>
        <w:ind w:right="-330"/>
        <w:rPr>
          <w:b/>
          <w:sz w:val="24"/>
          <w:szCs w:val="24"/>
          <w:u w:val="single"/>
        </w:rPr>
      </w:pPr>
    </w:p>
    <w:p w14:paraId="79498C49" w14:textId="26EE139E" w:rsidR="00A217B5" w:rsidRDefault="00A217B5" w:rsidP="00A217B5">
      <w:pPr>
        <w:spacing w:after="0"/>
        <w:ind w:right="-330"/>
        <w:rPr>
          <w:sz w:val="24"/>
          <w:szCs w:val="24"/>
        </w:rPr>
      </w:pPr>
      <w:r w:rsidRPr="00A217B5">
        <w:rPr>
          <w:sz w:val="24"/>
          <w:szCs w:val="24"/>
        </w:rPr>
        <w:t xml:space="preserve">A panic attack is a sudden and intense feeling of fear and anxiety. It can happen quite suddenly </w:t>
      </w:r>
    </w:p>
    <w:p w14:paraId="38C02A8F" w14:textId="04F2FFBC" w:rsidR="00A217B5" w:rsidRPr="00A217B5" w:rsidRDefault="00A217B5" w:rsidP="00A217B5">
      <w:pPr>
        <w:spacing w:after="0"/>
        <w:ind w:right="-330"/>
        <w:rPr>
          <w:sz w:val="24"/>
          <w:szCs w:val="24"/>
        </w:rPr>
      </w:pPr>
      <w:r w:rsidRPr="00A217B5">
        <w:rPr>
          <w:sz w:val="24"/>
          <w:szCs w:val="24"/>
        </w:rPr>
        <w:t>and feel overwhelming or scary.</w:t>
      </w:r>
    </w:p>
    <w:p w14:paraId="7AC0F085" w14:textId="77777777" w:rsidR="00A217B5" w:rsidRDefault="00A217B5" w:rsidP="00A217B5">
      <w:pPr>
        <w:spacing w:after="0"/>
        <w:ind w:right="-330"/>
        <w:rPr>
          <w:sz w:val="24"/>
          <w:szCs w:val="24"/>
        </w:rPr>
      </w:pPr>
      <w:r w:rsidRPr="00A217B5">
        <w:rPr>
          <w:sz w:val="24"/>
          <w:szCs w:val="24"/>
        </w:rPr>
        <w:t xml:space="preserve">You might feel a few of these symptoms at the same time or have a different reaction. Everyone experiences panic attacks differently and your feelings are valid. During a panic attack, you might also feel like you can’t control what’s happening to your body, or feel out of touch with what’s </w:t>
      </w:r>
    </w:p>
    <w:p w14:paraId="3F2D9148" w14:textId="1597C72E" w:rsidR="00A217B5" w:rsidRPr="00A217B5" w:rsidRDefault="00A217B5" w:rsidP="00A217B5">
      <w:pPr>
        <w:spacing w:after="0"/>
        <w:ind w:right="-330"/>
        <w:rPr>
          <w:sz w:val="24"/>
          <w:szCs w:val="24"/>
        </w:rPr>
      </w:pPr>
      <w:r w:rsidRPr="00A217B5">
        <w:rPr>
          <w:sz w:val="24"/>
          <w:szCs w:val="24"/>
        </w:rPr>
        <w:t>going on around you. You might feel scared that your body is in danger or feel like you’re having a heart attack.</w:t>
      </w:r>
    </w:p>
    <w:p w14:paraId="522B4F1F" w14:textId="77777777" w:rsidR="00A217B5" w:rsidRPr="00A217B5" w:rsidRDefault="00A217B5" w:rsidP="00A217B5">
      <w:pPr>
        <w:spacing w:after="0"/>
        <w:ind w:right="-330"/>
        <w:rPr>
          <w:sz w:val="24"/>
          <w:szCs w:val="24"/>
        </w:rPr>
      </w:pPr>
      <w:r w:rsidRPr="00A217B5">
        <w:rPr>
          <w:sz w:val="24"/>
          <w:szCs w:val="24"/>
        </w:rPr>
        <w:t>Although this can feel very frightening, it’s important to know that a panic attack won’t cause you any harm. Even if you don’t feel it during an attack, try to remember you are in control and the feeling will pass.</w:t>
      </w:r>
    </w:p>
    <w:p w14:paraId="3CC6FE1A" w14:textId="6AC4DCA7" w:rsidR="00A217B5" w:rsidRDefault="00A217B5" w:rsidP="00A217B5">
      <w:pPr>
        <w:spacing w:after="0"/>
        <w:ind w:right="-330"/>
        <w:rPr>
          <w:sz w:val="24"/>
          <w:szCs w:val="24"/>
        </w:rPr>
      </w:pPr>
    </w:p>
    <w:p w14:paraId="1D51EDA1" w14:textId="06D0B416" w:rsidR="00A217B5" w:rsidRPr="00A217B5" w:rsidRDefault="00A217B5" w:rsidP="00A217B5">
      <w:pPr>
        <w:spacing w:after="0"/>
        <w:ind w:right="-330"/>
        <w:rPr>
          <w:b/>
          <w:sz w:val="24"/>
          <w:szCs w:val="24"/>
        </w:rPr>
      </w:pPr>
      <w:r w:rsidRPr="00A217B5">
        <w:rPr>
          <w:b/>
          <w:sz w:val="24"/>
          <w:szCs w:val="24"/>
        </w:rPr>
        <w:t>Steps you should take:</w:t>
      </w:r>
    </w:p>
    <w:p w14:paraId="78203EA6" w14:textId="77777777" w:rsidR="00A217B5" w:rsidRDefault="00A217B5" w:rsidP="00A217B5">
      <w:pPr>
        <w:spacing w:after="0"/>
        <w:ind w:right="-330"/>
        <w:rPr>
          <w:sz w:val="24"/>
          <w:szCs w:val="24"/>
        </w:rPr>
      </w:pPr>
    </w:p>
    <w:p w14:paraId="7235A9BF" w14:textId="77777777" w:rsidR="00A217B5" w:rsidRDefault="00A217B5" w:rsidP="00A217B5">
      <w:pPr>
        <w:spacing w:after="0"/>
        <w:ind w:right="-330"/>
        <w:rPr>
          <w:sz w:val="24"/>
          <w:szCs w:val="32"/>
        </w:rPr>
      </w:pPr>
      <w:r w:rsidRPr="00A217B5">
        <w:rPr>
          <w:b/>
          <w:sz w:val="24"/>
          <w:szCs w:val="32"/>
        </w:rPr>
        <w:t>Focus on breathing</w:t>
      </w:r>
      <w:r w:rsidRPr="00A217B5">
        <w:rPr>
          <w:sz w:val="24"/>
          <w:szCs w:val="32"/>
        </w:rPr>
        <w:t xml:space="preserve"> in slowly, then breathing out slowly. It can be helpful to count when you’re breathing to focus your mind. You can start small at first, like counting to three as you breathe in and counting to three as you breathe out. When you begin to calm down, you can increase how </w:t>
      </w:r>
    </w:p>
    <w:p w14:paraId="400218E4" w14:textId="031C5D58" w:rsidR="00A217B5" w:rsidRPr="00A217B5" w:rsidRDefault="00A217B5" w:rsidP="00A217B5">
      <w:pPr>
        <w:spacing w:after="0"/>
        <w:ind w:right="-330"/>
        <w:rPr>
          <w:sz w:val="24"/>
          <w:szCs w:val="32"/>
        </w:rPr>
      </w:pPr>
      <w:r w:rsidRPr="00A217B5">
        <w:rPr>
          <w:sz w:val="24"/>
          <w:szCs w:val="32"/>
        </w:rPr>
        <w:t>long you hold each breath to five seconds or seven seconds.</w:t>
      </w:r>
    </w:p>
    <w:p w14:paraId="03704F66" w14:textId="77777777" w:rsidR="00A217B5" w:rsidRDefault="00A217B5" w:rsidP="00A217B5">
      <w:pPr>
        <w:spacing w:after="0"/>
        <w:ind w:right="-330"/>
        <w:rPr>
          <w:sz w:val="24"/>
          <w:szCs w:val="32"/>
        </w:rPr>
      </w:pPr>
      <w:r w:rsidRPr="00A217B5">
        <w:rPr>
          <w:sz w:val="24"/>
          <w:szCs w:val="32"/>
        </w:rPr>
        <w:t>There are lots of different breathing techniques that you can try. You can use apps like </w:t>
      </w:r>
      <w:hyperlink r:id="rId28" w:history="1">
        <w:r w:rsidRPr="00A217B5">
          <w:rPr>
            <w:rStyle w:val="Hyperlink"/>
            <w:color w:val="auto"/>
            <w:sz w:val="24"/>
            <w:szCs w:val="32"/>
          </w:rPr>
          <w:t>Headspace</w:t>
        </w:r>
      </w:hyperlink>
      <w:r w:rsidRPr="00A217B5">
        <w:rPr>
          <w:sz w:val="24"/>
          <w:szCs w:val="32"/>
        </w:rPr>
        <w:t> and </w:t>
      </w:r>
      <w:hyperlink r:id="rId29" w:history="1">
        <w:r w:rsidRPr="00A217B5">
          <w:rPr>
            <w:rStyle w:val="Hyperlink"/>
            <w:color w:val="auto"/>
            <w:sz w:val="24"/>
            <w:szCs w:val="32"/>
          </w:rPr>
          <w:t>Calm</w:t>
        </w:r>
      </w:hyperlink>
      <w:r w:rsidRPr="00A217B5">
        <w:rPr>
          <w:sz w:val="24"/>
          <w:szCs w:val="32"/>
        </w:rPr>
        <w:t xml:space="preserve"> to practise breathing exercises, or have a look online and see what </w:t>
      </w:r>
    </w:p>
    <w:p w14:paraId="2B81BFB4" w14:textId="06A2BAB3" w:rsidR="00A217B5" w:rsidRDefault="00A217B5" w:rsidP="00A217B5">
      <w:pPr>
        <w:spacing w:after="0"/>
        <w:ind w:right="-330"/>
        <w:rPr>
          <w:sz w:val="24"/>
          <w:szCs w:val="32"/>
        </w:rPr>
      </w:pPr>
      <w:r w:rsidRPr="00A217B5">
        <w:rPr>
          <w:sz w:val="24"/>
          <w:szCs w:val="32"/>
        </w:rPr>
        <w:t>works best for you.</w:t>
      </w:r>
    </w:p>
    <w:p w14:paraId="08FF9779" w14:textId="77777777" w:rsidR="00A217B5" w:rsidRPr="00A217B5" w:rsidRDefault="00A217B5" w:rsidP="00A217B5">
      <w:pPr>
        <w:spacing w:after="0"/>
        <w:ind w:right="-330"/>
        <w:rPr>
          <w:sz w:val="24"/>
          <w:szCs w:val="24"/>
        </w:rPr>
      </w:pPr>
    </w:p>
    <w:p w14:paraId="548C6CE2" w14:textId="77777777" w:rsidR="00A217B5" w:rsidRDefault="00A217B5" w:rsidP="00402581">
      <w:pPr>
        <w:spacing w:after="0"/>
        <w:ind w:right="-330"/>
        <w:rPr>
          <w:sz w:val="24"/>
          <w:szCs w:val="24"/>
        </w:rPr>
      </w:pPr>
      <w:r w:rsidRPr="00A217B5">
        <w:rPr>
          <w:sz w:val="24"/>
          <w:szCs w:val="24"/>
        </w:rPr>
        <w:t xml:space="preserve">If a situation is making you feel panicked, try and </w:t>
      </w:r>
      <w:r w:rsidRPr="00A217B5">
        <w:rPr>
          <w:b/>
          <w:sz w:val="24"/>
          <w:szCs w:val="24"/>
        </w:rPr>
        <w:t>find a safe space</w:t>
      </w:r>
      <w:r w:rsidRPr="00A217B5">
        <w:rPr>
          <w:sz w:val="24"/>
          <w:szCs w:val="24"/>
        </w:rPr>
        <w:t xml:space="preserve"> where you can take a moment </w:t>
      </w:r>
    </w:p>
    <w:p w14:paraId="0BEB9AC1" w14:textId="77777777" w:rsidR="00A217B5" w:rsidRDefault="00A217B5" w:rsidP="00402581">
      <w:pPr>
        <w:spacing w:after="0"/>
        <w:ind w:right="-330"/>
        <w:rPr>
          <w:sz w:val="24"/>
          <w:szCs w:val="24"/>
        </w:rPr>
      </w:pPr>
      <w:r w:rsidRPr="00A217B5">
        <w:rPr>
          <w:sz w:val="24"/>
          <w:szCs w:val="24"/>
        </w:rPr>
        <w:t xml:space="preserve">to breathe and calm your thoughts. If you can’t physically go to a safe space, try visualising </w:t>
      </w:r>
    </w:p>
    <w:p w14:paraId="3B1B53F6" w14:textId="689C87EC" w:rsidR="00A217B5" w:rsidRDefault="00A217B5" w:rsidP="00402581">
      <w:pPr>
        <w:spacing w:after="0"/>
        <w:ind w:right="-330"/>
        <w:rPr>
          <w:sz w:val="24"/>
          <w:szCs w:val="24"/>
        </w:rPr>
      </w:pPr>
      <w:r w:rsidRPr="00A217B5">
        <w:rPr>
          <w:sz w:val="24"/>
          <w:szCs w:val="24"/>
        </w:rPr>
        <w:t>yourself somewhere where you feel calm, like on a favourite holiday.</w:t>
      </w:r>
    </w:p>
    <w:p w14:paraId="58175036" w14:textId="116CFB8A" w:rsidR="00A217B5" w:rsidRDefault="00A217B5" w:rsidP="00402581">
      <w:pPr>
        <w:spacing w:after="0"/>
        <w:ind w:right="-330"/>
        <w:rPr>
          <w:sz w:val="24"/>
          <w:szCs w:val="24"/>
        </w:rPr>
      </w:pPr>
    </w:p>
    <w:p w14:paraId="6A3E6455" w14:textId="77777777" w:rsidR="00A217B5" w:rsidRDefault="00A217B5" w:rsidP="00402581">
      <w:pPr>
        <w:spacing w:after="0"/>
        <w:ind w:right="-330"/>
        <w:rPr>
          <w:sz w:val="24"/>
          <w:szCs w:val="24"/>
        </w:rPr>
      </w:pPr>
      <w:r w:rsidRPr="00A217B5">
        <w:rPr>
          <w:sz w:val="24"/>
          <w:szCs w:val="24"/>
        </w:rPr>
        <w:t xml:space="preserve">When you are having a panic attack, you can feel out of touch with things around you. One way </w:t>
      </w:r>
    </w:p>
    <w:p w14:paraId="0B6FB9EC" w14:textId="77777777" w:rsidR="00A217B5" w:rsidRDefault="00A217B5" w:rsidP="00402581">
      <w:pPr>
        <w:spacing w:after="0"/>
        <w:ind w:right="-330"/>
        <w:rPr>
          <w:sz w:val="24"/>
          <w:szCs w:val="24"/>
        </w:rPr>
      </w:pPr>
      <w:r w:rsidRPr="00A217B5">
        <w:rPr>
          <w:sz w:val="24"/>
          <w:szCs w:val="24"/>
        </w:rPr>
        <w:t xml:space="preserve">you can feel back in touch with your surroundings is by </w:t>
      </w:r>
      <w:r w:rsidRPr="00A217B5">
        <w:rPr>
          <w:b/>
          <w:sz w:val="24"/>
          <w:szCs w:val="24"/>
        </w:rPr>
        <w:t>picking out five things you can see, hear, taste, touch, or smell.</w:t>
      </w:r>
      <w:r w:rsidRPr="00A217B5">
        <w:rPr>
          <w:sz w:val="24"/>
          <w:szCs w:val="24"/>
        </w:rPr>
        <w:t xml:space="preserve"> </w:t>
      </w:r>
      <w:r w:rsidRPr="00A217B5">
        <w:rPr>
          <w:b/>
          <w:sz w:val="24"/>
          <w:szCs w:val="24"/>
        </w:rPr>
        <w:t>This is called a grounding exercise</w:t>
      </w:r>
      <w:r w:rsidRPr="00A217B5">
        <w:rPr>
          <w:sz w:val="24"/>
          <w:szCs w:val="24"/>
        </w:rPr>
        <w:t xml:space="preserve">. You can pick a couple for each sense, </w:t>
      </w:r>
    </w:p>
    <w:p w14:paraId="1DA2FD2B" w14:textId="77777777" w:rsidR="00A217B5" w:rsidRDefault="00A217B5" w:rsidP="00402581">
      <w:pPr>
        <w:spacing w:after="0"/>
        <w:ind w:right="-330"/>
        <w:rPr>
          <w:sz w:val="24"/>
          <w:szCs w:val="24"/>
        </w:rPr>
      </w:pPr>
      <w:r w:rsidRPr="00A217B5">
        <w:rPr>
          <w:sz w:val="24"/>
          <w:szCs w:val="24"/>
        </w:rPr>
        <w:t xml:space="preserve">or focus on one sense, like finding five things that you can see. This can help you feel connected </w:t>
      </w:r>
    </w:p>
    <w:p w14:paraId="1CFAA165" w14:textId="583C5558" w:rsidR="00A217B5" w:rsidRDefault="00A217B5" w:rsidP="00402581">
      <w:pPr>
        <w:spacing w:after="0"/>
        <w:ind w:right="-330"/>
        <w:rPr>
          <w:sz w:val="24"/>
          <w:szCs w:val="24"/>
        </w:rPr>
      </w:pPr>
      <w:r w:rsidRPr="00A217B5">
        <w:rPr>
          <w:sz w:val="24"/>
          <w:szCs w:val="24"/>
        </w:rPr>
        <w:t>with your surroundings and in control.</w:t>
      </w:r>
    </w:p>
    <w:p w14:paraId="737F289B" w14:textId="77777777" w:rsidR="00A217B5" w:rsidRDefault="00A217B5" w:rsidP="00402581">
      <w:pPr>
        <w:spacing w:after="0"/>
        <w:ind w:right="-330"/>
        <w:rPr>
          <w:sz w:val="24"/>
          <w:szCs w:val="24"/>
        </w:rPr>
      </w:pPr>
    </w:p>
    <w:p w14:paraId="622B25A5" w14:textId="77777777" w:rsidR="00A217B5" w:rsidRDefault="00A217B5" w:rsidP="00A217B5">
      <w:pPr>
        <w:spacing w:after="0"/>
        <w:ind w:right="-330"/>
        <w:rPr>
          <w:sz w:val="24"/>
          <w:szCs w:val="24"/>
        </w:rPr>
      </w:pPr>
      <w:r w:rsidRPr="00A217B5">
        <w:rPr>
          <w:sz w:val="24"/>
          <w:szCs w:val="24"/>
        </w:rPr>
        <w:t xml:space="preserve">If you are worried about when you are next going to have a panic attack, here are some things </w:t>
      </w:r>
    </w:p>
    <w:p w14:paraId="2CF3D0D4" w14:textId="37E8344C" w:rsidR="00A217B5" w:rsidRPr="00A217B5" w:rsidRDefault="00A217B5" w:rsidP="00A217B5">
      <w:pPr>
        <w:spacing w:after="0"/>
        <w:ind w:right="-330"/>
        <w:rPr>
          <w:sz w:val="24"/>
          <w:szCs w:val="24"/>
        </w:rPr>
      </w:pPr>
      <w:r w:rsidRPr="00A217B5">
        <w:rPr>
          <w:sz w:val="24"/>
          <w:szCs w:val="24"/>
        </w:rPr>
        <w:t>that can help you cope.</w:t>
      </w:r>
    </w:p>
    <w:p w14:paraId="1497E10C" w14:textId="3E7FC520" w:rsidR="00A217B5" w:rsidRPr="00A217B5" w:rsidRDefault="00A217B5" w:rsidP="00A217B5">
      <w:pPr>
        <w:spacing w:after="0"/>
        <w:ind w:right="-330"/>
        <w:rPr>
          <w:sz w:val="24"/>
          <w:szCs w:val="24"/>
        </w:rPr>
      </w:pPr>
      <w:r w:rsidRPr="00A217B5">
        <w:rPr>
          <w:sz w:val="24"/>
          <w:szCs w:val="24"/>
        </w:rPr>
        <w:t>Speak to someone you trust. If you are feeling anxious or worried that you might have a panic attack, talk to friends or family. If you are worried about having a panic attack at school,</w:t>
      </w:r>
    </w:p>
    <w:p w14:paraId="135735F2" w14:textId="46BA3C88" w:rsidR="00A217B5" w:rsidRPr="00A217B5" w:rsidRDefault="00A217B5" w:rsidP="00A217B5">
      <w:pPr>
        <w:spacing w:after="0"/>
        <w:ind w:right="-330"/>
        <w:rPr>
          <w:sz w:val="24"/>
          <w:szCs w:val="24"/>
        </w:rPr>
      </w:pPr>
      <w:r>
        <w:rPr>
          <w:sz w:val="24"/>
          <w:szCs w:val="24"/>
        </w:rPr>
        <w:t xml:space="preserve"> </w:t>
      </w:r>
      <w:r w:rsidRPr="00A217B5">
        <w:rPr>
          <w:sz w:val="24"/>
          <w:szCs w:val="24"/>
        </w:rPr>
        <w:t xml:space="preserve">speak to a teacher or a member of staff. </w:t>
      </w:r>
    </w:p>
    <w:p w14:paraId="0B56F435" w14:textId="77777777" w:rsidR="00A217B5" w:rsidRDefault="00A217B5" w:rsidP="00402581">
      <w:pPr>
        <w:spacing w:after="0"/>
        <w:ind w:right="-330"/>
        <w:rPr>
          <w:sz w:val="24"/>
          <w:szCs w:val="24"/>
        </w:rPr>
      </w:pPr>
    </w:p>
    <w:p w14:paraId="0F4ADC61" w14:textId="0EE74FBA" w:rsidR="00E87953" w:rsidRPr="00F55FD6" w:rsidRDefault="00E87953" w:rsidP="00E87953">
      <w:pPr>
        <w:rPr>
          <w:b/>
          <w:bCs/>
          <w:sz w:val="24"/>
          <w:szCs w:val="24"/>
        </w:rPr>
      </w:pPr>
      <w:r>
        <w:rPr>
          <w:b/>
          <w:bCs/>
          <w:sz w:val="32"/>
          <w:szCs w:val="24"/>
        </w:rPr>
        <w:t>Relaxation Strategies</w:t>
      </w:r>
    </w:p>
    <w:p w14:paraId="45F538E6" w14:textId="77777777" w:rsidR="00E87953" w:rsidRPr="00385BE8" w:rsidRDefault="00E87953" w:rsidP="00E87953">
      <w:pPr>
        <w:spacing w:after="0"/>
        <w:ind w:right="-1"/>
        <w:rPr>
          <w:sz w:val="24"/>
          <w:szCs w:val="24"/>
        </w:rPr>
      </w:pPr>
      <w:r w:rsidRPr="00385BE8">
        <w:rPr>
          <w:noProof/>
          <w:sz w:val="24"/>
          <w:szCs w:val="24"/>
        </w:rPr>
        <mc:AlternateContent>
          <mc:Choice Requires="wps">
            <w:drawing>
              <wp:anchor distT="0" distB="0" distL="114300" distR="114300" simplePos="0" relativeHeight="251737088" behindDoc="0" locked="0" layoutInCell="1" allowOverlap="1" wp14:anchorId="008892A7" wp14:editId="126ECF29">
                <wp:simplePos x="0" y="0"/>
                <wp:positionH relativeFrom="column">
                  <wp:posOffset>-62230</wp:posOffset>
                </wp:positionH>
                <wp:positionV relativeFrom="paragraph">
                  <wp:posOffset>125095</wp:posOffset>
                </wp:positionV>
                <wp:extent cx="6131858" cy="8267700"/>
                <wp:effectExtent l="0" t="0" r="21590" b="19050"/>
                <wp:wrapNone/>
                <wp:docPr id="10" name="Rectangle: Rounded Corners 10"/>
                <wp:cNvGraphicFramePr/>
                <a:graphic xmlns:a="http://schemas.openxmlformats.org/drawingml/2006/main">
                  <a:graphicData uri="http://schemas.microsoft.com/office/word/2010/wordprocessingShape">
                    <wps:wsp>
                      <wps:cNvSpPr/>
                      <wps:spPr>
                        <a:xfrm>
                          <a:off x="0" y="0"/>
                          <a:ext cx="6131858" cy="8267700"/>
                        </a:xfrm>
                        <a:prstGeom prst="roundRect">
                          <a:avLst>
                            <a:gd name="adj" fmla="val 8128"/>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83BB85" id="Rectangle: Rounded Corners 10" o:spid="_x0000_s1026" style="position:absolute;margin-left:-4.9pt;margin-top:9.85pt;width:482.8pt;height:65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" filled="f" strokecolor="#2f528f" strokeweight="1pt">
                <v:stroke joinstyle="miter"/>
              </v:roundrect>
            </w:pict>
          </mc:Fallback>
        </mc:AlternateContent>
      </w:r>
    </w:p>
    <w:p w14:paraId="6B94AA37" w14:textId="77777777" w:rsidR="00E87953" w:rsidRDefault="00E87953" w:rsidP="00E87953">
      <w:pPr>
        <w:spacing w:after="0"/>
        <w:ind w:right="-330"/>
        <w:rPr>
          <w:b/>
          <w:sz w:val="24"/>
          <w:szCs w:val="24"/>
          <w:u w:val="single"/>
        </w:rPr>
      </w:pPr>
    </w:p>
    <w:p w14:paraId="4152F7F1" w14:textId="77777777" w:rsidR="00E87953" w:rsidRDefault="00E87953" w:rsidP="00E87953">
      <w:pPr>
        <w:spacing w:after="0"/>
        <w:ind w:right="-330"/>
        <w:rPr>
          <w:b/>
          <w:sz w:val="24"/>
          <w:szCs w:val="24"/>
          <w:u w:val="single"/>
        </w:rPr>
      </w:pPr>
      <w:r w:rsidRPr="00D11A0B">
        <w:rPr>
          <w:b/>
          <w:sz w:val="24"/>
          <w:szCs w:val="24"/>
          <w:u w:val="single"/>
        </w:rPr>
        <w:t>Advice</w:t>
      </w:r>
      <w:r>
        <w:rPr>
          <w:b/>
          <w:sz w:val="24"/>
          <w:szCs w:val="24"/>
          <w:u w:val="single"/>
        </w:rPr>
        <w:t xml:space="preserve"> and support</w:t>
      </w:r>
    </w:p>
    <w:p w14:paraId="26FEAB0C" w14:textId="7E3E859E" w:rsidR="00E87953" w:rsidRDefault="00B02CF2" w:rsidP="00E87953">
      <w:pPr>
        <w:spacing w:after="0"/>
        <w:ind w:right="-330"/>
        <w:rPr>
          <w:b/>
          <w:sz w:val="24"/>
          <w:szCs w:val="24"/>
          <w:u w:val="single"/>
        </w:rPr>
      </w:pPr>
      <w:hyperlink r:id="rId30" w:history="1">
        <w:r w:rsidR="00577C56" w:rsidRPr="00EA231F">
          <w:rPr>
            <w:rStyle w:val="Hyperlink"/>
            <w:b/>
            <w:sz w:val="24"/>
            <w:szCs w:val="24"/>
          </w:rPr>
          <w:t>https://www.mind.org.uk/information-support/tips-for-everyday-living/relaxation/relaxation-exercises/</w:t>
        </w:r>
      </w:hyperlink>
    </w:p>
    <w:p w14:paraId="6986030B" w14:textId="77777777" w:rsidR="00577C56" w:rsidRDefault="00577C56" w:rsidP="00E87953">
      <w:pPr>
        <w:spacing w:after="0"/>
        <w:ind w:right="-330"/>
        <w:rPr>
          <w:b/>
          <w:sz w:val="24"/>
          <w:szCs w:val="24"/>
          <w:u w:val="single"/>
        </w:rPr>
      </w:pPr>
    </w:p>
    <w:p w14:paraId="629B876E" w14:textId="72A93B30" w:rsidR="00E87953" w:rsidRDefault="00E87953" w:rsidP="00E87953">
      <w:pPr>
        <w:spacing w:after="0"/>
        <w:ind w:right="-330"/>
        <w:rPr>
          <w:sz w:val="24"/>
          <w:szCs w:val="24"/>
        </w:rPr>
      </w:pPr>
      <w:r w:rsidRPr="00577C56">
        <w:rPr>
          <w:sz w:val="24"/>
          <w:szCs w:val="24"/>
        </w:rPr>
        <w:t>H</w:t>
      </w:r>
      <w:r w:rsidRPr="00E87953">
        <w:rPr>
          <w:sz w:val="24"/>
          <w:szCs w:val="24"/>
        </w:rPr>
        <w:t>ere are f</w:t>
      </w:r>
      <w:r w:rsidR="00577C56">
        <w:rPr>
          <w:sz w:val="24"/>
          <w:szCs w:val="24"/>
        </w:rPr>
        <w:t>our</w:t>
      </w:r>
      <w:r w:rsidRPr="00E87953">
        <w:rPr>
          <w:sz w:val="24"/>
          <w:szCs w:val="24"/>
        </w:rPr>
        <w:t xml:space="preserve"> relaxation exercises that can help you manage stress.</w:t>
      </w:r>
    </w:p>
    <w:p w14:paraId="5895CDBF" w14:textId="77777777" w:rsidR="00577C56" w:rsidRPr="00E87953" w:rsidRDefault="00577C56" w:rsidP="00E87953">
      <w:pPr>
        <w:spacing w:after="0"/>
        <w:ind w:right="-330"/>
        <w:rPr>
          <w:sz w:val="24"/>
          <w:szCs w:val="24"/>
        </w:rPr>
      </w:pPr>
    </w:p>
    <w:p w14:paraId="03A78239" w14:textId="77777777" w:rsidR="00E87953" w:rsidRPr="00577C56" w:rsidRDefault="00E87953" w:rsidP="00E87953">
      <w:pPr>
        <w:spacing w:after="0"/>
        <w:ind w:right="-330"/>
        <w:rPr>
          <w:b/>
          <w:sz w:val="24"/>
          <w:szCs w:val="24"/>
        </w:rPr>
      </w:pPr>
      <w:r w:rsidRPr="00577C56">
        <w:rPr>
          <w:b/>
          <w:sz w:val="24"/>
          <w:szCs w:val="24"/>
        </w:rPr>
        <w:t>1. Yoga</w:t>
      </w:r>
    </w:p>
    <w:p w14:paraId="4C3B7077" w14:textId="77777777" w:rsidR="00E87953" w:rsidRPr="00E87953" w:rsidRDefault="00E87953" w:rsidP="00E87953">
      <w:pPr>
        <w:spacing w:after="0"/>
        <w:ind w:right="-330"/>
        <w:rPr>
          <w:sz w:val="24"/>
          <w:szCs w:val="24"/>
        </w:rPr>
      </w:pPr>
      <w:r w:rsidRPr="00E87953">
        <w:rPr>
          <w:sz w:val="24"/>
          <w:szCs w:val="24"/>
        </w:rPr>
        <w:t>Yoga offers a variety of physical and mental health benefits, such as improved flexibility, posture, and strength as well as a sense of inner calm.</w:t>
      </w:r>
    </w:p>
    <w:p w14:paraId="1F566212" w14:textId="623BB6CF" w:rsidR="00E87953" w:rsidRDefault="00577C56" w:rsidP="00E87953">
      <w:pPr>
        <w:spacing w:after="0"/>
        <w:ind w:right="-330"/>
        <w:rPr>
          <w:sz w:val="24"/>
          <w:szCs w:val="24"/>
        </w:rPr>
      </w:pPr>
      <w:r>
        <w:rPr>
          <w:sz w:val="24"/>
          <w:szCs w:val="24"/>
        </w:rPr>
        <w:t xml:space="preserve">You </w:t>
      </w:r>
      <w:r w:rsidR="00E87953" w:rsidRPr="00E87953">
        <w:rPr>
          <w:sz w:val="24"/>
          <w:szCs w:val="24"/>
        </w:rPr>
        <w:t xml:space="preserve">can learn yoga in a variety of ways. Attend a yoga class or look for </w:t>
      </w:r>
      <w:proofErr w:type="gramStart"/>
      <w:r w:rsidR="00CE5D33">
        <w:rPr>
          <w:sz w:val="24"/>
          <w:szCs w:val="24"/>
        </w:rPr>
        <w:t>beginners</w:t>
      </w:r>
      <w:proofErr w:type="gramEnd"/>
      <w:r w:rsidR="00CE5D33">
        <w:rPr>
          <w:sz w:val="24"/>
          <w:szCs w:val="24"/>
        </w:rPr>
        <w:t xml:space="preserve"> </w:t>
      </w:r>
      <w:r w:rsidR="00E87953" w:rsidRPr="00E87953">
        <w:rPr>
          <w:sz w:val="24"/>
          <w:szCs w:val="24"/>
        </w:rPr>
        <w:t>yoga videos</w:t>
      </w:r>
      <w:r>
        <w:rPr>
          <w:sz w:val="24"/>
          <w:szCs w:val="24"/>
        </w:rPr>
        <w:t xml:space="preserve"> on YouTube</w:t>
      </w:r>
      <w:r w:rsidR="00E87953" w:rsidRPr="00E87953">
        <w:rPr>
          <w:sz w:val="24"/>
          <w:szCs w:val="24"/>
        </w:rPr>
        <w:t xml:space="preserve"> that will let you practice in the privacy of your own home.</w:t>
      </w:r>
    </w:p>
    <w:p w14:paraId="3E9F985E" w14:textId="77777777" w:rsidR="00577C56" w:rsidRPr="00E87953" w:rsidRDefault="00577C56" w:rsidP="00E87953">
      <w:pPr>
        <w:spacing w:after="0"/>
        <w:ind w:right="-330"/>
        <w:rPr>
          <w:sz w:val="24"/>
          <w:szCs w:val="24"/>
        </w:rPr>
      </w:pPr>
    </w:p>
    <w:p w14:paraId="75619249" w14:textId="77777777" w:rsidR="00577C56" w:rsidRPr="00577C56" w:rsidRDefault="00E87953" w:rsidP="00E87953">
      <w:pPr>
        <w:spacing w:after="0"/>
        <w:ind w:right="-330"/>
        <w:rPr>
          <w:b/>
          <w:sz w:val="24"/>
          <w:szCs w:val="24"/>
        </w:rPr>
      </w:pPr>
      <w:r w:rsidRPr="00577C56">
        <w:rPr>
          <w:b/>
          <w:sz w:val="24"/>
          <w:szCs w:val="24"/>
        </w:rPr>
        <w:t>2. Meditation</w:t>
      </w:r>
    </w:p>
    <w:p w14:paraId="384407A2" w14:textId="123ABF50" w:rsidR="00E87953" w:rsidRPr="00E87953" w:rsidRDefault="00577C56" w:rsidP="00E87953">
      <w:pPr>
        <w:spacing w:after="0"/>
        <w:ind w:right="-330"/>
        <w:rPr>
          <w:sz w:val="24"/>
          <w:szCs w:val="24"/>
        </w:rPr>
      </w:pPr>
      <w:r>
        <w:rPr>
          <w:sz w:val="24"/>
          <w:szCs w:val="24"/>
        </w:rPr>
        <w:t>L</w:t>
      </w:r>
      <w:r w:rsidR="00E87953" w:rsidRPr="00E87953">
        <w:rPr>
          <w:sz w:val="24"/>
          <w:szCs w:val="24"/>
        </w:rPr>
        <w:t>earning how to do so through </w:t>
      </w:r>
      <w:r w:rsidR="00E87953" w:rsidRPr="00577C56">
        <w:rPr>
          <w:sz w:val="24"/>
          <w:szCs w:val="24"/>
        </w:rPr>
        <w:t>meditation</w:t>
      </w:r>
      <w:r w:rsidR="00E87953" w:rsidRPr="00E87953">
        <w:rPr>
          <w:sz w:val="24"/>
          <w:szCs w:val="24"/>
        </w:rPr>
        <w:t> can provide improved physical and emotional benefits. Meditation has been linked to everything from increased happiness to improved immunity.</w:t>
      </w:r>
    </w:p>
    <w:p w14:paraId="1A79D128" w14:textId="0BA51423" w:rsidR="00E87953" w:rsidRDefault="00E87953" w:rsidP="00E87953">
      <w:pPr>
        <w:spacing w:after="0"/>
        <w:ind w:right="-330"/>
        <w:rPr>
          <w:sz w:val="24"/>
          <w:szCs w:val="24"/>
        </w:rPr>
      </w:pPr>
      <w:r w:rsidRPr="00E87953">
        <w:rPr>
          <w:sz w:val="24"/>
          <w:szCs w:val="24"/>
        </w:rPr>
        <w:t>There are several different types of meditation, but at the core of all of them is the desire to calm the mind. Explore meditation tutorials, </w:t>
      </w:r>
      <w:r w:rsidRPr="00577C56">
        <w:rPr>
          <w:sz w:val="24"/>
          <w:szCs w:val="24"/>
        </w:rPr>
        <w:t>guided meditation</w:t>
      </w:r>
      <w:r w:rsidRPr="00E87953">
        <w:rPr>
          <w:sz w:val="24"/>
          <w:szCs w:val="24"/>
        </w:rPr>
        <w:t xml:space="preserve">, </w:t>
      </w:r>
      <w:r w:rsidR="00577C56">
        <w:rPr>
          <w:sz w:val="24"/>
          <w:szCs w:val="24"/>
        </w:rPr>
        <w:t xml:space="preserve">or a </w:t>
      </w:r>
      <w:hyperlink r:id="rId31" w:history="1">
        <w:r w:rsidRPr="00E87953">
          <w:rPr>
            <w:rStyle w:val="Hyperlink"/>
            <w:sz w:val="24"/>
            <w:szCs w:val="24"/>
          </w:rPr>
          <w:t>meditation app</w:t>
        </w:r>
      </w:hyperlink>
      <w:r w:rsidRPr="00E87953">
        <w:rPr>
          <w:sz w:val="24"/>
          <w:szCs w:val="24"/>
        </w:rPr>
        <w:t xml:space="preserve">. </w:t>
      </w:r>
    </w:p>
    <w:p w14:paraId="570228DA" w14:textId="77777777" w:rsidR="00577C56" w:rsidRPr="00E87953" w:rsidRDefault="00577C56" w:rsidP="00E87953">
      <w:pPr>
        <w:spacing w:after="0"/>
        <w:ind w:right="-330"/>
        <w:rPr>
          <w:sz w:val="24"/>
          <w:szCs w:val="24"/>
        </w:rPr>
      </w:pPr>
    </w:p>
    <w:p w14:paraId="4E59A4ED" w14:textId="67622C7D" w:rsidR="00E87953" w:rsidRPr="00577C56" w:rsidRDefault="00E87953" w:rsidP="00E87953">
      <w:pPr>
        <w:spacing w:after="0"/>
        <w:ind w:right="-330"/>
        <w:rPr>
          <w:b/>
          <w:sz w:val="24"/>
          <w:szCs w:val="24"/>
        </w:rPr>
      </w:pPr>
      <w:r w:rsidRPr="00577C56">
        <w:rPr>
          <w:b/>
          <w:sz w:val="24"/>
          <w:szCs w:val="24"/>
        </w:rPr>
        <w:t>3. Deep Breathing</w:t>
      </w:r>
      <w:r w:rsidR="00577C56" w:rsidRPr="00577C56">
        <w:rPr>
          <w:b/>
          <w:sz w:val="24"/>
          <w:szCs w:val="24"/>
        </w:rPr>
        <w:t xml:space="preserve"> and Grounding Exercises</w:t>
      </w:r>
    </w:p>
    <w:p w14:paraId="7849AD82" w14:textId="77777777" w:rsidR="00577C56" w:rsidRDefault="00577C56" w:rsidP="00E87953">
      <w:pPr>
        <w:spacing w:after="0"/>
        <w:ind w:right="-330"/>
        <w:rPr>
          <w:sz w:val="24"/>
          <w:szCs w:val="24"/>
        </w:rPr>
      </w:pPr>
      <w:r>
        <w:rPr>
          <w:sz w:val="24"/>
          <w:szCs w:val="24"/>
        </w:rPr>
        <w:t>Take time and pay attention to your breathing.  Slow, deep, long breaths can help you maintain a sense of calm or help you return to a calmer state, w</w:t>
      </w:r>
      <w:r w:rsidR="00E87953" w:rsidRPr="00E87953">
        <w:rPr>
          <w:sz w:val="24"/>
          <w:szCs w:val="24"/>
        </w:rPr>
        <w:t xml:space="preserve">hen </w:t>
      </w:r>
      <w:r>
        <w:rPr>
          <w:sz w:val="24"/>
          <w:szCs w:val="24"/>
        </w:rPr>
        <w:t>you’</w:t>
      </w:r>
      <w:r w:rsidR="00E87953" w:rsidRPr="00E87953">
        <w:rPr>
          <w:sz w:val="24"/>
          <w:szCs w:val="24"/>
        </w:rPr>
        <w:t>re feeling anxious.</w:t>
      </w:r>
      <w:r>
        <w:rPr>
          <w:sz w:val="24"/>
          <w:szCs w:val="24"/>
        </w:rPr>
        <w:t xml:space="preserve">  Once you find </w:t>
      </w:r>
    </w:p>
    <w:p w14:paraId="38CF8CCF" w14:textId="3282764A" w:rsidR="00E87953" w:rsidRDefault="00577C56" w:rsidP="00E87953">
      <w:pPr>
        <w:spacing w:after="0"/>
        <w:ind w:right="-330"/>
        <w:rPr>
          <w:sz w:val="24"/>
          <w:szCs w:val="24"/>
        </w:rPr>
      </w:pPr>
      <w:r>
        <w:rPr>
          <w:sz w:val="24"/>
          <w:szCs w:val="24"/>
        </w:rPr>
        <w:t>your breath, complete the grounding exercise described below:</w:t>
      </w:r>
    </w:p>
    <w:p w14:paraId="5200B4CC" w14:textId="0024CDA1" w:rsidR="00577C56" w:rsidRDefault="00577C56" w:rsidP="00E87953">
      <w:pPr>
        <w:spacing w:after="0"/>
        <w:ind w:right="-330"/>
        <w:rPr>
          <w:sz w:val="24"/>
          <w:szCs w:val="24"/>
        </w:rPr>
      </w:pPr>
    </w:p>
    <w:p w14:paraId="5E6751F3" w14:textId="77777777" w:rsidR="00577C56" w:rsidRDefault="00577C56" w:rsidP="00E87953">
      <w:pPr>
        <w:spacing w:after="0"/>
        <w:ind w:right="-330"/>
        <w:rPr>
          <w:sz w:val="24"/>
          <w:szCs w:val="24"/>
        </w:rPr>
      </w:pPr>
      <w:r>
        <w:rPr>
          <w:sz w:val="24"/>
          <w:szCs w:val="24"/>
        </w:rPr>
        <w:t xml:space="preserve">Acknowledge: </w:t>
      </w:r>
    </w:p>
    <w:p w14:paraId="1EF152F6" w14:textId="3C031C74" w:rsidR="00577C56" w:rsidRDefault="00577C56" w:rsidP="00E87953">
      <w:pPr>
        <w:spacing w:after="0"/>
        <w:ind w:right="-330"/>
        <w:rPr>
          <w:sz w:val="24"/>
          <w:szCs w:val="24"/>
        </w:rPr>
      </w:pPr>
      <w:r>
        <w:rPr>
          <w:sz w:val="24"/>
          <w:szCs w:val="24"/>
        </w:rPr>
        <w:t>five things you can see around you</w:t>
      </w:r>
    </w:p>
    <w:p w14:paraId="131B3E29" w14:textId="3F500002" w:rsidR="00577C56" w:rsidRDefault="00577C56" w:rsidP="00E87953">
      <w:pPr>
        <w:spacing w:after="0"/>
        <w:ind w:right="-330"/>
        <w:rPr>
          <w:sz w:val="24"/>
          <w:szCs w:val="24"/>
        </w:rPr>
      </w:pPr>
      <w:r>
        <w:rPr>
          <w:sz w:val="24"/>
          <w:szCs w:val="24"/>
        </w:rPr>
        <w:t>four things you can touch</w:t>
      </w:r>
    </w:p>
    <w:p w14:paraId="7B1D1567" w14:textId="52BEB1B8" w:rsidR="00577C56" w:rsidRDefault="00577C56" w:rsidP="00E87953">
      <w:pPr>
        <w:spacing w:after="0"/>
        <w:ind w:right="-330"/>
        <w:rPr>
          <w:sz w:val="24"/>
          <w:szCs w:val="24"/>
        </w:rPr>
      </w:pPr>
      <w:r>
        <w:rPr>
          <w:sz w:val="24"/>
          <w:szCs w:val="24"/>
        </w:rPr>
        <w:t>three things you can hear</w:t>
      </w:r>
    </w:p>
    <w:p w14:paraId="78B4C12C" w14:textId="4E8FF49C" w:rsidR="00577C56" w:rsidRDefault="00577C56" w:rsidP="00E87953">
      <w:pPr>
        <w:spacing w:after="0"/>
        <w:ind w:right="-330"/>
        <w:rPr>
          <w:sz w:val="24"/>
          <w:szCs w:val="24"/>
        </w:rPr>
      </w:pPr>
      <w:r>
        <w:rPr>
          <w:sz w:val="24"/>
          <w:szCs w:val="24"/>
        </w:rPr>
        <w:t>two things you can smell</w:t>
      </w:r>
    </w:p>
    <w:p w14:paraId="03A7F3F2" w14:textId="20340EEF" w:rsidR="00577C56" w:rsidRPr="00E87953" w:rsidRDefault="00577C56" w:rsidP="00E87953">
      <w:pPr>
        <w:spacing w:after="0"/>
        <w:ind w:right="-330"/>
        <w:rPr>
          <w:sz w:val="24"/>
          <w:szCs w:val="24"/>
        </w:rPr>
      </w:pPr>
      <w:r>
        <w:rPr>
          <w:sz w:val="24"/>
          <w:szCs w:val="24"/>
        </w:rPr>
        <w:t>one thing you can taste</w:t>
      </w:r>
    </w:p>
    <w:p w14:paraId="24044778" w14:textId="3E0E728E" w:rsidR="00E87953" w:rsidRPr="00E87953" w:rsidRDefault="00E87953" w:rsidP="00577C56">
      <w:pPr>
        <w:spacing w:after="0"/>
        <w:ind w:right="-330"/>
        <w:rPr>
          <w:sz w:val="24"/>
          <w:szCs w:val="24"/>
        </w:rPr>
      </w:pPr>
    </w:p>
    <w:p w14:paraId="53367BA4" w14:textId="2074B378" w:rsidR="00E87953" w:rsidRPr="00577C56" w:rsidRDefault="00577C56" w:rsidP="00E87953">
      <w:pPr>
        <w:spacing w:after="0"/>
        <w:ind w:right="-330"/>
        <w:rPr>
          <w:b/>
          <w:sz w:val="24"/>
          <w:szCs w:val="24"/>
        </w:rPr>
      </w:pPr>
      <w:r w:rsidRPr="00577C56">
        <w:rPr>
          <w:b/>
          <w:sz w:val="24"/>
          <w:szCs w:val="24"/>
        </w:rPr>
        <w:t>4</w:t>
      </w:r>
      <w:r w:rsidR="00E87953" w:rsidRPr="00577C56">
        <w:rPr>
          <w:b/>
          <w:sz w:val="24"/>
          <w:szCs w:val="24"/>
        </w:rPr>
        <w:t>. Progressive Muscle Relaxation</w:t>
      </w:r>
    </w:p>
    <w:p w14:paraId="33A905B4" w14:textId="77777777" w:rsidR="00577C56" w:rsidRDefault="00E87953" w:rsidP="00E87953">
      <w:pPr>
        <w:spacing w:after="0"/>
        <w:ind w:right="-330"/>
        <w:rPr>
          <w:sz w:val="24"/>
          <w:szCs w:val="24"/>
        </w:rPr>
      </w:pPr>
      <w:r w:rsidRPr="00E87953">
        <w:rPr>
          <w:sz w:val="24"/>
          <w:szCs w:val="24"/>
        </w:rPr>
        <w:t xml:space="preserve">Stress can cause people to tense their muscles, and the tenser they feel, the more stressed out </w:t>
      </w:r>
    </w:p>
    <w:p w14:paraId="74A16479" w14:textId="77777777" w:rsidR="00577C56" w:rsidRDefault="00E87953" w:rsidP="00E87953">
      <w:pPr>
        <w:spacing w:after="0"/>
        <w:ind w:right="-330"/>
        <w:rPr>
          <w:sz w:val="24"/>
          <w:szCs w:val="24"/>
        </w:rPr>
      </w:pPr>
      <w:r w:rsidRPr="00E87953">
        <w:rPr>
          <w:sz w:val="24"/>
          <w:szCs w:val="24"/>
        </w:rPr>
        <w:t xml:space="preserve">they become. Letting go of that tension through progressive muscle relaxation can be a simple </w:t>
      </w:r>
    </w:p>
    <w:p w14:paraId="6C32337E" w14:textId="6E987A81" w:rsidR="00E87953" w:rsidRPr="00E87953" w:rsidRDefault="00E87953" w:rsidP="00E87953">
      <w:pPr>
        <w:spacing w:after="0"/>
        <w:ind w:right="-330"/>
        <w:rPr>
          <w:sz w:val="24"/>
          <w:szCs w:val="24"/>
        </w:rPr>
      </w:pPr>
      <w:r w:rsidRPr="00E87953">
        <w:rPr>
          <w:sz w:val="24"/>
          <w:szCs w:val="24"/>
        </w:rPr>
        <w:t>way to let go of stress.</w:t>
      </w:r>
    </w:p>
    <w:p w14:paraId="7F6C0260" w14:textId="77777777" w:rsidR="00CE5D33" w:rsidRDefault="00CE5D33" w:rsidP="00E87953">
      <w:pPr>
        <w:spacing w:after="0"/>
        <w:ind w:right="-330"/>
        <w:rPr>
          <w:sz w:val="24"/>
          <w:szCs w:val="24"/>
        </w:rPr>
      </w:pPr>
    </w:p>
    <w:p w14:paraId="5CEE5EB6" w14:textId="27E10AE7" w:rsidR="00E87953" w:rsidRPr="00E87953" w:rsidRDefault="00577C56" w:rsidP="00E87953">
      <w:pPr>
        <w:spacing w:after="0"/>
        <w:ind w:right="-330"/>
        <w:rPr>
          <w:sz w:val="24"/>
          <w:szCs w:val="24"/>
        </w:rPr>
      </w:pPr>
      <w:r>
        <w:rPr>
          <w:sz w:val="24"/>
          <w:szCs w:val="24"/>
        </w:rPr>
        <w:t>S</w:t>
      </w:r>
      <w:r w:rsidR="00E87953" w:rsidRPr="00E87953">
        <w:rPr>
          <w:sz w:val="24"/>
          <w:szCs w:val="24"/>
        </w:rPr>
        <w:t xml:space="preserve">tart </w:t>
      </w:r>
      <w:r>
        <w:rPr>
          <w:sz w:val="24"/>
          <w:szCs w:val="24"/>
        </w:rPr>
        <w:t xml:space="preserve">by </w:t>
      </w:r>
      <w:r w:rsidR="00E87953" w:rsidRPr="00E87953">
        <w:rPr>
          <w:sz w:val="24"/>
          <w:szCs w:val="24"/>
        </w:rPr>
        <w:t xml:space="preserve">tensing and relaxing each muscle group—moving from </w:t>
      </w:r>
      <w:r>
        <w:rPr>
          <w:sz w:val="24"/>
          <w:szCs w:val="24"/>
        </w:rPr>
        <w:t>your</w:t>
      </w:r>
      <w:r w:rsidR="00E87953" w:rsidRPr="00E87953">
        <w:rPr>
          <w:sz w:val="24"/>
          <w:szCs w:val="24"/>
        </w:rPr>
        <w:t xml:space="preserve"> toes all the way up to </w:t>
      </w:r>
      <w:r>
        <w:rPr>
          <w:sz w:val="24"/>
          <w:szCs w:val="24"/>
        </w:rPr>
        <w:t xml:space="preserve">your </w:t>
      </w:r>
      <w:r w:rsidR="00E87953" w:rsidRPr="00E87953">
        <w:rPr>
          <w:sz w:val="24"/>
          <w:szCs w:val="24"/>
        </w:rPr>
        <w:t>head. By the time</w:t>
      </w:r>
      <w:r>
        <w:rPr>
          <w:sz w:val="24"/>
          <w:szCs w:val="24"/>
        </w:rPr>
        <w:t xml:space="preserve"> you</w:t>
      </w:r>
      <w:r w:rsidR="00E87953" w:rsidRPr="00E87953">
        <w:rPr>
          <w:sz w:val="24"/>
          <w:szCs w:val="24"/>
        </w:rPr>
        <w:t xml:space="preserve">'re done, all of </w:t>
      </w:r>
      <w:r>
        <w:rPr>
          <w:sz w:val="24"/>
          <w:szCs w:val="24"/>
        </w:rPr>
        <w:t>your</w:t>
      </w:r>
      <w:r w:rsidR="00E87953" w:rsidRPr="00E87953">
        <w:rPr>
          <w:sz w:val="24"/>
          <w:szCs w:val="24"/>
        </w:rPr>
        <w:t xml:space="preserve"> muscles should be relaxed.</w:t>
      </w:r>
    </w:p>
    <w:p w14:paraId="506284D5" w14:textId="3E90B00B" w:rsidR="00E87953" w:rsidRPr="00A217B5" w:rsidRDefault="00E87953" w:rsidP="00402581">
      <w:pPr>
        <w:spacing w:after="0"/>
        <w:ind w:right="-330"/>
        <w:rPr>
          <w:sz w:val="24"/>
          <w:szCs w:val="24"/>
        </w:rPr>
        <w:sectPr w:rsidR="00E87953" w:rsidRPr="00A217B5" w:rsidSect="00587C18">
          <w:headerReference w:type="default" r:id="rId32"/>
          <w:pgSz w:w="11906" w:h="16838"/>
          <w:pgMar w:top="1440" w:right="991" w:bottom="1440" w:left="1418" w:header="708" w:footer="708" w:gutter="0"/>
          <w:cols w:space="708"/>
          <w:docGrid w:linePitch="360"/>
        </w:sectPr>
      </w:pPr>
    </w:p>
    <w:p w14:paraId="68622AA1" w14:textId="7F5F4BCF" w:rsidR="000023AA" w:rsidRPr="00402581" w:rsidRDefault="000023AA" w:rsidP="00402581">
      <w:pPr>
        <w:tabs>
          <w:tab w:val="left" w:pos="2850"/>
        </w:tabs>
        <w:rPr>
          <w:sz w:val="24"/>
          <w:szCs w:val="24"/>
        </w:rPr>
        <w:sectPr w:rsidR="000023AA" w:rsidRPr="00402581" w:rsidSect="000023AA">
          <w:pgSz w:w="16838" w:h="11906" w:orient="landscape"/>
          <w:pgMar w:top="992" w:right="1440" w:bottom="1418" w:left="1440" w:header="709" w:footer="709" w:gutter="0"/>
          <w:cols w:space="708"/>
          <w:docGrid w:linePitch="360"/>
        </w:sectPr>
      </w:pPr>
    </w:p>
    <w:p w14:paraId="47C7D18A" w14:textId="1E3377CF" w:rsidR="00072E8D" w:rsidRPr="00C437C7" w:rsidRDefault="00072E8D" w:rsidP="00587C18">
      <w:pPr>
        <w:spacing w:after="0"/>
        <w:ind w:right="-330"/>
        <w:rPr>
          <w:sz w:val="24"/>
          <w:szCs w:val="24"/>
        </w:rPr>
      </w:pPr>
    </w:p>
    <w:sectPr w:rsidR="00072E8D" w:rsidRPr="00C437C7" w:rsidSect="00587C18">
      <w:pgSz w:w="11906" w:h="16838"/>
      <w:pgMar w:top="1440" w:right="991"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40879B" w14:textId="77777777" w:rsidR="00577C56" w:rsidRDefault="00577C56" w:rsidP="005F430B">
      <w:pPr>
        <w:spacing w:after="0" w:line="240" w:lineRule="auto"/>
      </w:pPr>
      <w:r>
        <w:separator/>
      </w:r>
    </w:p>
  </w:endnote>
  <w:endnote w:type="continuationSeparator" w:id="0">
    <w:p w14:paraId="61322155" w14:textId="77777777" w:rsidR="00577C56" w:rsidRDefault="00577C56" w:rsidP="005F4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E1F22A" w14:textId="77777777" w:rsidR="00577C56" w:rsidRDefault="00577C56" w:rsidP="005F430B">
      <w:pPr>
        <w:spacing w:after="0" w:line="240" w:lineRule="auto"/>
      </w:pPr>
      <w:r>
        <w:separator/>
      </w:r>
    </w:p>
  </w:footnote>
  <w:footnote w:type="continuationSeparator" w:id="0">
    <w:p w14:paraId="435ED998" w14:textId="77777777" w:rsidR="00577C56" w:rsidRDefault="00577C56" w:rsidP="005F43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2F27E" w14:textId="77777777" w:rsidR="00577C56" w:rsidRDefault="00577C56">
    <w:pPr>
      <w:pStyle w:val="Header"/>
    </w:pPr>
    <w:r w:rsidRPr="00D11A0B">
      <w:rPr>
        <w:noProof/>
        <w:sz w:val="28"/>
      </w:rPr>
      <w:drawing>
        <wp:anchor distT="0" distB="0" distL="114300" distR="114300" simplePos="0" relativeHeight="251661312" behindDoc="0" locked="0" layoutInCell="1" allowOverlap="1" wp14:anchorId="50732476" wp14:editId="6C4A9EA7">
          <wp:simplePos x="0" y="0"/>
          <wp:positionH relativeFrom="page">
            <wp:align>center</wp:align>
          </wp:positionH>
          <wp:positionV relativeFrom="paragraph">
            <wp:posOffset>-29210</wp:posOffset>
          </wp:positionV>
          <wp:extent cx="7222086" cy="487741"/>
          <wp:effectExtent l="0" t="0" r="0"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2086" cy="487741"/>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22AB7" w14:textId="5044ADF1" w:rsidR="00577C56" w:rsidRDefault="00577C56">
    <w:pPr>
      <w:pStyle w:val="Header"/>
    </w:pPr>
    <w:r w:rsidRPr="00D11A0B">
      <w:rPr>
        <w:noProof/>
        <w:sz w:val="28"/>
      </w:rPr>
      <w:drawing>
        <wp:anchor distT="0" distB="0" distL="114300" distR="114300" simplePos="0" relativeHeight="251659264" behindDoc="0" locked="0" layoutInCell="1" allowOverlap="1" wp14:anchorId="75D1D21C" wp14:editId="1B7DCA3C">
          <wp:simplePos x="0" y="0"/>
          <wp:positionH relativeFrom="page">
            <wp:align>center</wp:align>
          </wp:positionH>
          <wp:positionV relativeFrom="paragraph">
            <wp:posOffset>-29210</wp:posOffset>
          </wp:positionV>
          <wp:extent cx="7222086" cy="487741"/>
          <wp:effectExtent l="0" t="0" r="0"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2086" cy="487741"/>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4D2CC8"/>
    <w:multiLevelType w:val="multilevel"/>
    <w:tmpl w:val="3E606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9376F7E"/>
    <w:multiLevelType w:val="hybridMultilevel"/>
    <w:tmpl w:val="2A183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D50009"/>
    <w:multiLevelType w:val="multilevel"/>
    <w:tmpl w:val="05FAB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D604AA2"/>
    <w:multiLevelType w:val="hybridMultilevel"/>
    <w:tmpl w:val="E89431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D434076"/>
    <w:multiLevelType w:val="multilevel"/>
    <w:tmpl w:val="4B9AB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1224BE2"/>
    <w:multiLevelType w:val="hybridMultilevel"/>
    <w:tmpl w:val="74C2CD0E"/>
    <w:lvl w:ilvl="0" w:tplc="8C0ABD86">
      <w:start w:val="1"/>
      <w:numFmt w:val="decimal"/>
      <w:lvlText w:val="%1."/>
      <w:lvlJc w:val="left"/>
      <w:pPr>
        <w:ind w:left="502" w:hanging="360"/>
      </w:pPr>
      <w:rPr>
        <w:rFonts w:hint="default"/>
        <w:color w:val="FFFFFF" w:themeColor="background1"/>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6" w15:restartNumberingAfterBreak="0">
    <w:nsid w:val="58B90770"/>
    <w:multiLevelType w:val="hybridMultilevel"/>
    <w:tmpl w:val="2AFA3E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3F907C4"/>
    <w:multiLevelType w:val="hybridMultilevel"/>
    <w:tmpl w:val="461C27DE"/>
    <w:lvl w:ilvl="0" w:tplc="E24646D6">
      <w:start w:val="1"/>
      <w:numFmt w:val="decimal"/>
      <w:lvlText w:val="%1."/>
      <w:lvlJc w:val="left"/>
      <w:pPr>
        <w:ind w:left="720" w:hanging="360"/>
      </w:pPr>
      <w:rPr>
        <w:rFonts w:hint="default"/>
        <w:color w:val="BFBFBF" w:themeColor="background1"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6"/>
  </w:num>
  <w:num w:numId="3">
    <w:abstractNumId w:val="1"/>
  </w:num>
  <w:num w:numId="4">
    <w:abstractNumId w:val="7"/>
  </w:num>
  <w:num w:numId="5">
    <w:abstractNumId w:val="5"/>
  </w:num>
  <w:num w:numId="6">
    <w:abstractNumId w:val="4"/>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E8D"/>
    <w:rsid w:val="000023AA"/>
    <w:rsid w:val="00056414"/>
    <w:rsid w:val="00072E8D"/>
    <w:rsid w:val="00092D63"/>
    <w:rsid w:val="00096A54"/>
    <w:rsid w:val="000D180F"/>
    <w:rsid w:val="000E42A1"/>
    <w:rsid w:val="001164FE"/>
    <w:rsid w:val="001270CA"/>
    <w:rsid w:val="0017548A"/>
    <w:rsid w:val="0019640C"/>
    <w:rsid w:val="001D1752"/>
    <w:rsid w:val="001D1A6D"/>
    <w:rsid w:val="002024B1"/>
    <w:rsid w:val="00204DBA"/>
    <w:rsid w:val="002233F5"/>
    <w:rsid w:val="00233566"/>
    <w:rsid w:val="00241B6A"/>
    <w:rsid w:val="002536CD"/>
    <w:rsid w:val="00264575"/>
    <w:rsid w:val="00290112"/>
    <w:rsid w:val="002D3484"/>
    <w:rsid w:val="003238CB"/>
    <w:rsid w:val="00332026"/>
    <w:rsid w:val="00334F76"/>
    <w:rsid w:val="00366E71"/>
    <w:rsid w:val="00373121"/>
    <w:rsid w:val="00385BE8"/>
    <w:rsid w:val="003943DA"/>
    <w:rsid w:val="003A58D6"/>
    <w:rsid w:val="003C2D5A"/>
    <w:rsid w:val="003C7763"/>
    <w:rsid w:val="003D2030"/>
    <w:rsid w:val="00401957"/>
    <w:rsid w:val="00402581"/>
    <w:rsid w:val="00414CD8"/>
    <w:rsid w:val="004518C8"/>
    <w:rsid w:val="004A3FDF"/>
    <w:rsid w:val="00577C56"/>
    <w:rsid w:val="00587C18"/>
    <w:rsid w:val="005A33A7"/>
    <w:rsid w:val="005A34AE"/>
    <w:rsid w:val="005A3CAF"/>
    <w:rsid w:val="005A4F76"/>
    <w:rsid w:val="005F430B"/>
    <w:rsid w:val="0064097B"/>
    <w:rsid w:val="00673838"/>
    <w:rsid w:val="00674230"/>
    <w:rsid w:val="0075231A"/>
    <w:rsid w:val="007877C1"/>
    <w:rsid w:val="007962FE"/>
    <w:rsid w:val="007A12D6"/>
    <w:rsid w:val="007D32C6"/>
    <w:rsid w:val="007F19F7"/>
    <w:rsid w:val="00840699"/>
    <w:rsid w:val="008754E6"/>
    <w:rsid w:val="009448BA"/>
    <w:rsid w:val="00982883"/>
    <w:rsid w:val="00991961"/>
    <w:rsid w:val="009C049B"/>
    <w:rsid w:val="009F02B2"/>
    <w:rsid w:val="00A217B5"/>
    <w:rsid w:val="00A3510B"/>
    <w:rsid w:val="00A43182"/>
    <w:rsid w:val="00AC2A2E"/>
    <w:rsid w:val="00B02CF2"/>
    <w:rsid w:val="00B21475"/>
    <w:rsid w:val="00B30399"/>
    <w:rsid w:val="00B50A04"/>
    <w:rsid w:val="00B56088"/>
    <w:rsid w:val="00B61804"/>
    <w:rsid w:val="00B63995"/>
    <w:rsid w:val="00C010D4"/>
    <w:rsid w:val="00C06CF0"/>
    <w:rsid w:val="00C437C7"/>
    <w:rsid w:val="00CB2AFF"/>
    <w:rsid w:val="00CD6FAE"/>
    <w:rsid w:val="00CE0D13"/>
    <w:rsid w:val="00CE5D33"/>
    <w:rsid w:val="00CF3051"/>
    <w:rsid w:val="00D11A0B"/>
    <w:rsid w:val="00D74E9A"/>
    <w:rsid w:val="00D952C0"/>
    <w:rsid w:val="00DC4DD5"/>
    <w:rsid w:val="00E25CF6"/>
    <w:rsid w:val="00E87953"/>
    <w:rsid w:val="00F02F69"/>
    <w:rsid w:val="00F040EF"/>
    <w:rsid w:val="00F16FFE"/>
    <w:rsid w:val="00F36F48"/>
    <w:rsid w:val="00F47C18"/>
    <w:rsid w:val="00F55F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5F5728F"/>
  <w15:chartTrackingRefBased/>
  <w15:docId w15:val="{2B01830C-D784-4557-B3F2-E17698D1B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38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24B1"/>
    <w:pPr>
      <w:ind w:left="720"/>
      <w:contextualSpacing/>
    </w:pPr>
  </w:style>
  <w:style w:type="paragraph" w:styleId="Header">
    <w:name w:val="header"/>
    <w:basedOn w:val="Normal"/>
    <w:link w:val="HeaderChar"/>
    <w:uiPriority w:val="99"/>
    <w:unhideWhenUsed/>
    <w:rsid w:val="005F43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430B"/>
  </w:style>
  <w:style w:type="paragraph" w:styleId="Footer">
    <w:name w:val="footer"/>
    <w:basedOn w:val="Normal"/>
    <w:link w:val="FooterChar"/>
    <w:uiPriority w:val="99"/>
    <w:unhideWhenUsed/>
    <w:rsid w:val="005F43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430B"/>
  </w:style>
  <w:style w:type="character" w:styleId="Hyperlink">
    <w:name w:val="Hyperlink"/>
    <w:basedOn w:val="DefaultParagraphFont"/>
    <w:uiPriority w:val="99"/>
    <w:unhideWhenUsed/>
    <w:rsid w:val="00B21475"/>
    <w:rPr>
      <w:color w:val="0563C1" w:themeColor="hyperlink"/>
      <w:u w:val="single"/>
    </w:rPr>
  </w:style>
  <w:style w:type="character" w:styleId="UnresolvedMention">
    <w:name w:val="Unresolved Mention"/>
    <w:basedOn w:val="DefaultParagraphFont"/>
    <w:uiPriority w:val="99"/>
    <w:semiHidden/>
    <w:unhideWhenUsed/>
    <w:rsid w:val="00B21475"/>
    <w:rPr>
      <w:color w:val="605E5C"/>
      <w:shd w:val="clear" w:color="auto" w:fill="E1DFDD"/>
    </w:rPr>
  </w:style>
  <w:style w:type="character" w:styleId="FollowedHyperlink">
    <w:name w:val="FollowedHyperlink"/>
    <w:basedOn w:val="DefaultParagraphFont"/>
    <w:uiPriority w:val="99"/>
    <w:semiHidden/>
    <w:unhideWhenUsed/>
    <w:rsid w:val="00AC2A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955400">
      <w:bodyDiv w:val="1"/>
      <w:marLeft w:val="0"/>
      <w:marRight w:val="0"/>
      <w:marTop w:val="0"/>
      <w:marBottom w:val="0"/>
      <w:divBdr>
        <w:top w:val="none" w:sz="0" w:space="0" w:color="auto"/>
        <w:left w:val="none" w:sz="0" w:space="0" w:color="auto"/>
        <w:bottom w:val="none" w:sz="0" w:space="0" w:color="auto"/>
        <w:right w:val="none" w:sz="0" w:space="0" w:color="auto"/>
      </w:divBdr>
    </w:div>
    <w:div w:id="260723661">
      <w:bodyDiv w:val="1"/>
      <w:marLeft w:val="0"/>
      <w:marRight w:val="0"/>
      <w:marTop w:val="0"/>
      <w:marBottom w:val="0"/>
      <w:divBdr>
        <w:top w:val="none" w:sz="0" w:space="0" w:color="auto"/>
        <w:left w:val="none" w:sz="0" w:space="0" w:color="auto"/>
        <w:bottom w:val="none" w:sz="0" w:space="0" w:color="auto"/>
        <w:right w:val="none" w:sz="0" w:space="0" w:color="auto"/>
      </w:divBdr>
    </w:div>
    <w:div w:id="281693636">
      <w:bodyDiv w:val="1"/>
      <w:marLeft w:val="0"/>
      <w:marRight w:val="0"/>
      <w:marTop w:val="0"/>
      <w:marBottom w:val="0"/>
      <w:divBdr>
        <w:top w:val="none" w:sz="0" w:space="0" w:color="auto"/>
        <w:left w:val="none" w:sz="0" w:space="0" w:color="auto"/>
        <w:bottom w:val="none" w:sz="0" w:space="0" w:color="auto"/>
        <w:right w:val="none" w:sz="0" w:space="0" w:color="auto"/>
      </w:divBdr>
    </w:div>
    <w:div w:id="468279409">
      <w:bodyDiv w:val="1"/>
      <w:marLeft w:val="0"/>
      <w:marRight w:val="0"/>
      <w:marTop w:val="0"/>
      <w:marBottom w:val="0"/>
      <w:divBdr>
        <w:top w:val="none" w:sz="0" w:space="0" w:color="auto"/>
        <w:left w:val="none" w:sz="0" w:space="0" w:color="auto"/>
        <w:bottom w:val="none" w:sz="0" w:space="0" w:color="auto"/>
        <w:right w:val="none" w:sz="0" w:space="0" w:color="auto"/>
      </w:divBdr>
    </w:div>
    <w:div w:id="485828257">
      <w:bodyDiv w:val="1"/>
      <w:marLeft w:val="0"/>
      <w:marRight w:val="0"/>
      <w:marTop w:val="0"/>
      <w:marBottom w:val="0"/>
      <w:divBdr>
        <w:top w:val="none" w:sz="0" w:space="0" w:color="auto"/>
        <w:left w:val="none" w:sz="0" w:space="0" w:color="auto"/>
        <w:bottom w:val="none" w:sz="0" w:space="0" w:color="auto"/>
        <w:right w:val="none" w:sz="0" w:space="0" w:color="auto"/>
      </w:divBdr>
    </w:div>
    <w:div w:id="552887663">
      <w:bodyDiv w:val="1"/>
      <w:marLeft w:val="0"/>
      <w:marRight w:val="0"/>
      <w:marTop w:val="0"/>
      <w:marBottom w:val="0"/>
      <w:divBdr>
        <w:top w:val="none" w:sz="0" w:space="0" w:color="auto"/>
        <w:left w:val="none" w:sz="0" w:space="0" w:color="auto"/>
        <w:bottom w:val="none" w:sz="0" w:space="0" w:color="auto"/>
        <w:right w:val="none" w:sz="0" w:space="0" w:color="auto"/>
      </w:divBdr>
    </w:div>
    <w:div w:id="554774867">
      <w:bodyDiv w:val="1"/>
      <w:marLeft w:val="0"/>
      <w:marRight w:val="0"/>
      <w:marTop w:val="0"/>
      <w:marBottom w:val="0"/>
      <w:divBdr>
        <w:top w:val="none" w:sz="0" w:space="0" w:color="auto"/>
        <w:left w:val="none" w:sz="0" w:space="0" w:color="auto"/>
        <w:bottom w:val="none" w:sz="0" w:space="0" w:color="auto"/>
        <w:right w:val="none" w:sz="0" w:space="0" w:color="auto"/>
      </w:divBdr>
    </w:div>
    <w:div w:id="911621974">
      <w:bodyDiv w:val="1"/>
      <w:marLeft w:val="0"/>
      <w:marRight w:val="0"/>
      <w:marTop w:val="0"/>
      <w:marBottom w:val="0"/>
      <w:divBdr>
        <w:top w:val="none" w:sz="0" w:space="0" w:color="auto"/>
        <w:left w:val="none" w:sz="0" w:space="0" w:color="auto"/>
        <w:bottom w:val="none" w:sz="0" w:space="0" w:color="auto"/>
        <w:right w:val="none" w:sz="0" w:space="0" w:color="auto"/>
      </w:divBdr>
    </w:div>
    <w:div w:id="998387380">
      <w:bodyDiv w:val="1"/>
      <w:marLeft w:val="0"/>
      <w:marRight w:val="0"/>
      <w:marTop w:val="0"/>
      <w:marBottom w:val="0"/>
      <w:divBdr>
        <w:top w:val="none" w:sz="0" w:space="0" w:color="auto"/>
        <w:left w:val="none" w:sz="0" w:space="0" w:color="auto"/>
        <w:bottom w:val="none" w:sz="0" w:space="0" w:color="auto"/>
        <w:right w:val="none" w:sz="0" w:space="0" w:color="auto"/>
      </w:divBdr>
    </w:div>
    <w:div w:id="1060715658">
      <w:bodyDiv w:val="1"/>
      <w:marLeft w:val="0"/>
      <w:marRight w:val="0"/>
      <w:marTop w:val="0"/>
      <w:marBottom w:val="0"/>
      <w:divBdr>
        <w:top w:val="none" w:sz="0" w:space="0" w:color="auto"/>
        <w:left w:val="none" w:sz="0" w:space="0" w:color="auto"/>
        <w:bottom w:val="none" w:sz="0" w:space="0" w:color="auto"/>
        <w:right w:val="none" w:sz="0" w:space="0" w:color="auto"/>
      </w:divBdr>
    </w:div>
    <w:div w:id="1140418551">
      <w:bodyDiv w:val="1"/>
      <w:marLeft w:val="0"/>
      <w:marRight w:val="0"/>
      <w:marTop w:val="0"/>
      <w:marBottom w:val="0"/>
      <w:divBdr>
        <w:top w:val="none" w:sz="0" w:space="0" w:color="auto"/>
        <w:left w:val="none" w:sz="0" w:space="0" w:color="auto"/>
        <w:bottom w:val="none" w:sz="0" w:space="0" w:color="auto"/>
        <w:right w:val="none" w:sz="0" w:space="0" w:color="auto"/>
      </w:divBdr>
    </w:div>
    <w:div w:id="1170486007">
      <w:bodyDiv w:val="1"/>
      <w:marLeft w:val="0"/>
      <w:marRight w:val="0"/>
      <w:marTop w:val="0"/>
      <w:marBottom w:val="0"/>
      <w:divBdr>
        <w:top w:val="none" w:sz="0" w:space="0" w:color="auto"/>
        <w:left w:val="none" w:sz="0" w:space="0" w:color="auto"/>
        <w:bottom w:val="none" w:sz="0" w:space="0" w:color="auto"/>
        <w:right w:val="none" w:sz="0" w:space="0" w:color="auto"/>
      </w:divBdr>
    </w:div>
    <w:div w:id="1221553924">
      <w:bodyDiv w:val="1"/>
      <w:marLeft w:val="0"/>
      <w:marRight w:val="0"/>
      <w:marTop w:val="0"/>
      <w:marBottom w:val="0"/>
      <w:divBdr>
        <w:top w:val="none" w:sz="0" w:space="0" w:color="auto"/>
        <w:left w:val="none" w:sz="0" w:space="0" w:color="auto"/>
        <w:bottom w:val="none" w:sz="0" w:space="0" w:color="auto"/>
        <w:right w:val="none" w:sz="0" w:space="0" w:color="auto"/>
      </w:divBdr>
      <w:divsChild>
        <w:div w:id="1307591095">
          <w:marLeft w:val="0"/>
          <w:marRight w:val="0"/>
          <w:marTop w:val="0"/>
          <w:marBottom w:val="0"/>
          <w:divBdr>
            <w:top w:val="none" w:sz="0" w:space="0" w:color="auto"/>
            <w:left w:val="none" w:sz="0" w:space="0" w:color="auto"/>
            <w:bottom w:val="none" w:sz="0" w:space="0" w:color="auto"/>
            <w:right w:val="none" w:sz="0" w:space="0" w:color="auto"/>
          </w:divBdr>
          <w:divsChild>
            <w:div w:id="994916094">
              <w:marLeft w:val="0"/>
              <w:marRight w:val="0"/>
              <w:marTop w:val="0"/>
              <w:marBottom w:val="0"/>
              <w:divBdr>
                <w:top w:val="none" w:sz="0" w:space="0" w:color="auto"/>
                <w:left w:val="none" w:sz="0" w:space="0" w:color="auto"/>
                <w:bottom w:val="none" w:sz="0" w:space="0" w:color="auto"/>
                <w:right w:val="none" w:sz="0" w:space="0" w:color="auto"/>
              </w:divBdr>
              <w:divsChild>
                <w:div w:id="186412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0836">
          <w:marLeft w:val="0"/>
          <w:marRight w:val="0"/>
          <w:marTop w:val="0"/>
          <w:marBottom w:val="0"/>
          <w:divBdr>
            <w:top w:val="none" w:sz="0" w:space="0" w:color="auto"/>
            <w:left w:val="none" w:sz="0" w:space="0" w:color="auto"/>
            <w:bottom w:val="none" w:sz="0" w:space="0" w:color="auto"/>
            <w:right w:val="none" w:sz="0" w:space="0" w:color="auto"/>
          </w:divBdr>
          <w:divsChild>
            <w:div w:id="1064907867">
              <w:marLeft w:val="0"/>
              <w:marRight w:val="0"/>
              <w:marTop w:val="0"/>
              <w:marBottom w:val="0"/>
              <w:divBdr>
                <w:top w:val="none" w:sz="0" w:space="0" w:color="auto"/>
                <w:left w:val="none" w:sz="0" w:space="0" w:color="auto"/>
                <w:bottom w:val="none" w:sz="0" w:space="0" w:color="auto"/>
                <w:right w:val="none" w:sz="0" w:space="0" w:color="auto"/>
              </w:divBdr>
              <w:divsChild>
                <w:div w:id="62026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272426">
      <w:bodyDiv w:val="1"/>
      <w:marLeft w:val="0"/>
      <w:marRight w:val="0"/>
      <w:marTop w:val="0"/>
      <w:marBottom w:val="0"/>
      <w:divBdr>
        <w:top w:val="none" w:sz="0" w:space="0" w:color="auto"/>
        <w:left w:val="none" w:sz="0" w:space="0" w:color="auto"/>
        <w:bottom w:val="none" w:sz="0" w:space="0" w:color="auto"/>
        <w:right w:val="none" w:sz="0" w:space="0" w:color="auto"/>
      </w:divBdr>
    </w:div>
    <w:div w:id="1519544968">
      <w:bodyDiv w:val="1"/>
      <w:marLeft w:val="0"/>
      <w:marRight w:val="0"/>
      <w:marTop w:val="0"/>
      <w:marBottom w:val="0"/>
      <w:divBdr>
        <w:top w:val="none" w:sz="0" w:space="0" w:color="auto"/>
        <w:left w:val="none" w:sz="0" w:space="0" w:color="auto"/>
        <w:bottom w:val="none" w:sz="0" w:space="0" w:color="auto"/>
        <w:right w:val="none" w:sz="0" w:space="0" w:color="auto"/>
      </w:divBdr>
    </w:div>
    <w:div w:id="1840383962">
      <w:bodyDiv w:val="1"/>
      <w:marLeft w:val="0"/>
      <w:marRight w:val="0"/>
      <w:marTop w:val="0"/>
      <w:marBottom w:val="0"/>
      <w:divBdr>
        <w:top w:val="none" w:sz="0" w:space="0" w:color="auto"/>
        <w:left w:val="none" w:sz="0" w:space="0" w:color="auto"/>
        <w:bottom w:val="none" w:sz="0" w:space="0" w:color="auto"/>
        <w:right w:val="none" w:sz="0" w:space="0" w:color="auto"/>
      </w:divBdr>
    </w:div>
    <w:div w:id="201988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nhs.uk/live-well/eat-well/"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mind.org.uk/information-support/tips-for-everyday-living/physical-activity-and-your-mental-health/choosing-an-activity/" TargetMode="External"/><Relationship Id="rId17" Type="http://schemas.openxmlformats.org/officeDocument/2006/relationships/image" Target="media/image4.jpeg"/><Relationship Id="rId25" Type="http://schemas.openxmlformats.org/officeDocument/2006/relationships/hyperlink" Target="https://www.helpguide.org/articles/relationships-communication/making-good-friends.ht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nhs.uk/live-well/eat-well/the-eatwell-guide/" TargetMode="External"/><Relationship Id="rId20" Type="http://schemas.openxmlformats.org/officeDocument/2006/relationships/hyperlink" Target="https://www.teenvogue.com/story/school-organization-time-management-tips" TargetMode="External"/><Relationship Id="rId29" Type="http://schemas.openxmlformats.org/officeDocument/2006/relationships/hyperlink" Target="https://www.calm.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hs.uk/live-well/sleep-and-tiredness/" TargetMode="External"/><Relationship Id="rId24" Type="http://schemas.openxmlformats.org/officeDocument/2006/relationships/hyperlink" Target="https://www.youngminds.org.uk/young-person/coping-with-life/social-media-and-mental-health/" TargetMode="External"/><Relationship Id="rId32"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s://www.bbcgoodfood.com/howto/guide/healthy-eating-what-adolescence-need" TargetMode="External"/><Relationship Id="rId23" Type="http://schemas.openxmlformats.org/officeDocument/2006/relationships/header" Target="header1.xml"/><Relationship Id="rId28" Type="http://schemas.openxmlformats.org/officeDocument/2006/relationships/hyperlink" Target="https://www.headspace.com/" TargetMode="External"/><Relationship Id="rId10" Type="http://schemas.openxmlformats.org/officeDocument/2006/relationships/image" Target="media/image1.png"/><Relationship Id="rId19" Type="http://schemas.openxmlformats.org/officeDocument/2006/relationships/hyperlink" Target="https://www.nhs.uk/conditions/eating-disorders/" TargetMode="External"/><Relationship Id="rId31" Type="http://schemas.openxmlformats.org/officeDocument/2006/relationships/hyperlink" Target="https://www.verywellmind.com/best-meditation-apps-4767322"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hyperlink" Target="https://www.youngminds.org.uk/young-person/my-feelings/panic-attacks/" TargetMode="External"/><Relationship Id="rId30" Type="http://schemas.openxmlformats.org/officeDocument/2006/relationships/hyperlink" Target="https://www.mind.org.uk/information-support/tips-for-everyday-living/relaxation/relaxation-exercises/" TargetMode="Externa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2B8F703FBD42040B9AABB140C9AFFB3" ma:contentTypeVersion="13" ma:contentTypeDescription="Create a new document." ma:contentTypeScope="" ma:versionID="ec876e4a09f27421053af0cb3766863a">
  <xsd:schema xmlns:xsd="http://www.w3.org/2001/XMLSchema" xmlns:xs="http://www.w3.org/2001/XMLSchema" xmlns:p="http://schemas.microsoft.com/office/2006/metadata/properties" xmlns:ns3="4e54fd59-a3f2-4e00-9c20-b596a028f698" xmlns:ns4="b6353de9-4f17-4681-8200-eb91dd879372" targetNamespace="http://schemas.microsoft.com/office/2006/metadata/properties" ma:root="true" ma:fieldsID="ca6c3e9387cc24782bb7a7f5a01cc160" ns3:_="" ns4:_="">
    <xsd:import namespace="4e54fd59-a3f2-4e00-9c20-b596a028f698"/>
    <xsd:import namespace="b6353de9-4f17-4681-8200-eb91dd87937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54fd59-a3f2-4e00-9c20-b596a028f69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353de9-4f17-4681-8200-eb91dd87937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381DA16-1F63-4AA6-974E-104418247487}">
  <ds:schemaRefs>
    <ds:schemaRef ds:uri="http://schemas.microsoft.com/sharepoint/v3/contenttype/forms"/>
  </ds:schemaRefs>
</ds:datastoreItem>
</file>

<file path=customXml/itemProps2.xml><?xml version="1.0" encoding="utf-8"?>
<ds:datastoreItem xmlns:ds="http://schemas.openxmlformats.org/officeDocument/2006/customXml" ds:itemID="{C7B6C032-2084-40A8-8605-8A5EA5058B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54fd59-a3f2-4e00-9c20-b596a028f698"/>
    <ds:schemaRef ds:uri="b6353de9-4f17-4681-8200-eb91dd8793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85C421-4D88-47A4-905E-111B13041D35}">
  <ds:schemaRefs>
    <ds:schemaRef ds:uri="http://purl.org/dc/dcmitype/"/>
    <ds:schemaRef ds:uri="http://schemas.microsoft.com/office/2006/metadata/properties"/>
    <ds:schemaRef ds:uri="http://www.w3.org/XML/1998/namespace"/>
    <ds:schemaRef ds:uri="b6353de9-4f17-4681-8200-eb91dd879372"/>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4e54fd59-a3f2-4e00-9c20-b596a028f698"/>
    <ds:schemaRef ds:uri="http://purl.org/dc/terms/"/>
  </ds:schemaRefs>
</ds:datastoreItem>
</file>

<file path=docProps/app.xml><?xml version="1.0" encoding="utf-8"?>
<Properties xmlns="http://schemas.openxmlformats.org/officeDocument/2006/extended-properties" xmlns:vt="http://schemas.openxmlformats.org/officeDocument/2006/docPropsVTypes">
  <Template>4930105</Template>
  <TotalTime>0</TotalTime>
  <Pages>23</Pages>
  <Words>4940</Words>
  <Characters>28158</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Ward</dc:creator>
  <cp:keywords/>
  <dc:description/>
  <cp:lastModifiedBy>Michelle Murray</cp:lastModifiedBy>
  <cp:revision>2</cp:revision>
  <dcterms:created xsi:type="dcterms:W3CDTF">2022-02-08T09:31:00Z</dcterms:created>
  <dcterms:modified xsi:type="dcterms:W3CDTF">2022-02-08T09:31:00Z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0x01010032B8F703FBD42040B9AABB140C9AFFB3</vt:lpwstr>
  </property>
</Properties>
</file>